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ED5BA9" w14:textId="1322F930" w:rsidR="00ED5B61" w:rsidRDefault="00ED5B61" w:rsidP="00ED5B61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  <w:r>
        <w:rPr>
          <w:rStyle w:val="StyleComplexNazanin"/>
          <w:rFonts w:asciiTheme="majorBidi" w:hAnsiTheme="majorBidi" w:cs="B Nazanin" w:hint="cs"/>
          <w:rtl/>
          <w:lang w:bidi="fa-IR"/>
        </w:rPr>
        <w:t xml:space="preserve">فرمت پیشنهادی </w:t>
      </w:r>
      <w:r>
        <w:rPr>
          <w:rStyle w:val="StyleComplexNazanin"/>
          <w:rFonts w:asciiTheme="majorBidi" w:hAnsiTheme="majorBidi" w:cs="B Nazanin"/>
          <w:lang w:bidi="fa-IR"/>
        </w:rPr>
        <w:t>word</w:t>
      </w:r>
      <w:r>
        <w:rPr>
          <w:rStyle w:val="StyleComplexNazanin"/>
          <w:rFonts w:asciiTheme="majorBidi" w:hAnsiTheme="majorBidi" w:cs="B Nazanin" w:hint="cs"/>
          <w:rtl/>
          <w:lang w:bidi="fa-IR"/>
        </w:rPr>
        <w:t xml:space="preserve"> برای ورود سوالات </w:t>
      </w:r>
      <w:r w:rsidR="00E65A39">
        <w:rPr>
          <w:rStyle w:val="StyleComplexNazanin"/>
          <w:rFonts w:asciiTheme="majorBidi" w:hAnsiTheme="majorBidi" w:cs="B Nazanin" w:hint="cs"/>
          <w:rtl/>
          <w:lang w:bidi="fa-IR"/>
        </w:rPr>
        <w:t xml:space="preserve">و کلید یا پاسخ: </w:t>
      </w:r>
    </w:p>
    <w:p w14:paraId="0FE22E60" w14:textId="77777777" w:rsidR="00ED5B61" w:rsidRDefault="00ED5B61" w:rsidP="00ED5B61">
      <w:pPr>
        <w:pStyle w:val="a3"/>
        <w:numPr>
          <w:ilvl w:val="0"/>
          <w:numId w:val="1"/>
        </w:numPr>
        <w:ind w:left="423"/>
        <w:rPr>
          <w:rStyle w:val="StyleComplexNazanin"/>
          <w:rFonts w:asciiTheme="majorBidi" w:hAnsiTheme="majorBidi" w:cs="B Nazanin"/>
          <w:rtl/>
          <w:lang w:bidi="fa-IR"/>
        </w:rPr>
      </w:pPr>
      <w:r>
        <w:rPr>
          <w:rStyle w:val="StyleComplexNazanin"/>
          <w:rFonts w:asciiTheme="majorBidi" w:hAnsiTheme="majorBidi" w:cs="B Nazanin" w:hint="cs"/>
          <w:rtl/>
          <w:lang w:bidi="fa-IR"/>
        </w:rPr>
        <w:t xml:space="preserve">خطوط جداول فقط برای نمایش قرار داده شده است. </w:t>
      </w:r>
    </w:p>
    <w:p w14:paraId="7319D364" w14:textId="3B8B9EF3" w:rsidR="00ED5B61" w:rsidRDefault="00ED5B61" w:rsidP="00ED5B61">
      <w:pPr>
        <w:pStyle w:val="a3"/>
        <w:numPr>
          <w:ilvl w:val="0"/>
          <w:numId w:val="1"/>
        </w:numPr>
        <w:ind w:left="423"/>
        <w:rPr>
          <w:rStyle w:val="StyleComplexNazanin"/>
          <w:rFonts w:asciiTheme="majorBidi" w:hAnsiTheme="majorBidi" w:cs="B Nazanin"/>
          <w:rtl/>
          <w:lang w:bidi="fa-IR"/>
        </w:rPr>
      </w:pPr>
      <w:r>
        <w:rPr>
          <w:rStyle w:val="StyleComplexNazanin"/>
          <w:rFonts w:asciiTheme="majorBidi" w:hAnsiTheme="majorBidi" w:cs="B Nazanin" w:hint="cs"/>
          <w:rtl/>
          <w:lang w:bidi="fa-IR"/>
        </w:rPr>
        <w:t xml:space="preserve">هر سوال در یک </w:t>
      </w:r>
      <w:r w:rsidRPr="0092723D">
        <w:rPr>
          <w:rStyle w:val="StyleComplexNazanin"/>
          <w:rFonts w:asciiTheme="majorBidi" w:hAnsiTheme="majorBidi" w:cs="B Nazanin" w:hint="cs"/>
          <w:color w:val="FF0000"/>
          <w:highlight w:val="yellow"/>
          <w:rtl/>
          <w:lang w:bidi="fa-IR"/>
        </w:rPr>
        <w:t>جدول مستقل</w:t>
      </w:r>
      <w:r w:rsidRPr="0092723D">
        <w:rPr>
          <w:rStyle w:val="StyleComplexNazanin"/>
          <w:rFonts w:asciiTheme="majorBidi" w:hAnsiTheme="majorBidi" w:cs="B Nazanin" w:hint="cs"/>
          <w:color w:val="FF0000"/>
          <w:rtl/>
          <w:lang w:bidi="fa-IR"/>
        </w:rPr>
        <w:t xml:space="preserve"> </w:t>
      </w:r>
      <w:r w:rsidR="0092723D">
        <w:rPr>
          <w:rStyle w:val="StyleComplexNazanin"/>
          <w:rFonts w:asciiTheme="majorBidi" w:hAnsiTheme="majorBidi" w:cs="B Nazanin" w:hint="cs"/>
          <w:rtl/>
          <w:lang w:bidi="fa-IR"/>
        </w:rPr>
        <w:t>درج</w:t>
      </w:r>
      <w:r>
        <w:rPr>
          <w:rStyle w:val="StyleComplexNazanin"/>
          <w:rFonts w:asciiTheme="majorBidi" w:hAnsiTheme="majorBidi" w:cs="B Nazanin" w:hint="cs"/>
          <w:rtl/>
          <w:lang w:bidi="fa-IR"/>
        </w:rPr>
        <w:t xml:space="preserve"> شود</w:t>
      </w:r>
      <w:r w:rsidR="0092723D">
        <w:rPr>
          <w:rStyle w:val="StyleComplexNazanin"/>
          <w:rFonts w:asciiTheme="majorBidi" w:hAnsiTheme="majorBidi" w:cs="B Nazanin" w:hint="cs"/>
          <w:rtl/>
          <w:lang w:bidi="fa-IR"/>
        </w:rPr>
        <w:t xml:space="preserve"> و از </w:t>
      </w:r>
      <w:r w:rsidR="0092723D" w:rsidRPr="0092723D">
        <w:rPr>
          <w:rStyle w:val="StyleComplexNazanin"/>
          <w:rFonts w:asciiTheme="majorBidi" w:hAnsiTheme="majorBidi" w:cs="B Nazanin" w:hint="cs"/>
          <w:color w:val="FF0000"/>
          <w:highlight w:val="yellow"/>
          <w:rtl/>
          <w:lang w:bidi="fa-IR"/>
        </w:rPr>
        <w:t>پاک کردن</w:t>
      </w:r>
      <w:r w:rsidR="0092723D" w:rsidRPr="0092723D">
        <w:rPr>
          <w:rStyle w:val="StyleComplexNazanin"/>
          <w:rFonts w:asciiTheme="majorBidi" w:hAnsiTheme="majorBidi" w:cs="B Nazanin" w:hint="cs"/>
          <w:color w:val="FF0000"/>
          <w:rtl/>
          <w:lang w:bidi="fa-IR"/>
        </w:rPr>
        <w:t xml:space="preserve"> </w:t>
      </w:r>
      <w:r w:rsidR="0092723D">
        <w:rPr>
          <w:rStyle w:val="StyleComplexNazanin"/>
          <w:rFonts w:asciiTheme="majorBidi" w:hAnsiTheme="majorBidi" w:cs="B Nazanin" w:hint="cs"/>
          <w:rtl/>
          <w:lang w:bidi="fa-IR"/>
        </w:rPr>
        <w:t>خانه های جدول اکیداً خودداری شود.</w:t>
      </w:r>
    </w:p>
    <w:p w14:paraId="77F55342" w14:textId="0B6F3CB2" w:rsidR="00ED5B61" w:rsidRDefault="00CB5B42" w:rsidP="00ED5B61">
      <w:pPr>
        <w:pStyle w:val="a3"/>
        <w:numPr>
          <w:ilvl w:val="0"/>
          <w:numId w:val="1"/>
        </w:numPr>
        <w:ind w:left="423"/>
        <w:rPr>
          <w:rStyle w:val="StyleComplexNazanin"/>
          <w:rFonts w:asciiTheme="majorBidi" w:hAnsiTheme="majorBidi" w:cs="B Nazanin"/>
          <w:rtl/>
          <w:lang w:bidi="fa-IR"/>
        </w:rPr>
      </w:pPr>
      <w:r>
        <w:rPr>
          <w:rStyle w:val="StyleComplexNazanin"/>
          <w:rFonts w:asciiTheme="majorBidi" w:hAnsiTheme="majorBidi" w:cs="B Nazanin" w:hint="cs"/>
          <w:rtl/>
          <w:lang w:bidi="fa-IR"/>
        </w:rPr>
        <w:t xml:space="preserve">درج </w:t>
      </w:r>
      <w:r w:rsidR="009B24FF" w:rsidRPr="00E65A39">
        <w:rPr>
          <w:rStyle w:val="StyleComplexNazanin"/>
          <w:rFonts w:asciiTheme="majorBidi" w:hAnsiTheme="majorBidi" w:cs="B Nazanin" w:hint="cs"/>
          <w:color w:val="FF0000"/>
          <w:highlight w:val="yellow"/>
          <w:rtl/>
          <w:lang w:bidi="fa-IR"/>
        </w:rPr>
        <w:t>علامت *</w:t>
      </w:r>
      <w:r w:rsidR="009B24FF" w:rsidRPr="00E65A39">
        <w:rPr>
          <w:rStyle w:val="StyleComplexNazanin"/>
          <w:rFonts w:asciiTheme="majorBidi" w:hAnsiTheme="majorBidi" w:cs="B Nazanin" w:hint="cs"/>
          <w:color w:val="FF0000"/>
          <w:rtl/>
          <w:lang w:bidi="fa-IR"/>
        </w:rPr>
        <w:t xml:space="preserve"> </w:t>
      </w:r>
      <w:r w:rsidR="009B24FF">
        <w:rPr>
          <w:rStyle w:val="StyleComplexNazanin"/>
          <w:rFonts w:asciiTheme="majorBidi" w:hAnsiTheme="majorBidi" w:cs="B Nazanin" w:hint="cs"/>
          <w:rtl/>
          <w:lang w:bidi="fa-IR"/>
        </w:rPr>
        <w:t xml:space="preserve">در </w:t>
      </w:r>
      <w:r w:rsidR="000A7E44">
        <w:rPr>
          <w:rStyle w:val="StyleComplexNazanin"/>
          <w:rFonts w:asciiTheme="majorBidi" w:hAnsiTheme="majorBidi" w:cs="B Nazanin" w:hint="cs"/>
          <w:rtl/>
          <w:lang w:bidi="fa-IR"/>
        </w:rPr>
        <w:t>خانه</w:t>
      </w:r>
      <w:r w:rsidR="009B24FF">
        <w:rPr>
          <w:rStyle w:val="StyleComplexNazanin"/>
          <w:rFonts w:asciiTheme="majorBidi" w:hAnsiTheme="majorBidi" w:cs="B Nazanin" w:hint="cs"/>
          <w:rtl/>
          <w:lang w:bidi="fa-IR"/>
        </w:rPr>
        <w:t xml:space="preserve"> سمت راست </w:t>
      </w:r>
      <w:r w:rsidR="00385231">
        <w:rPr>
          <w:rStyle w:val="StyleComplexNazanin"/>
          <w:rFonts w:asciiTheme="majorBidi" w:hAnsiTheme="majorBidi" w:cs="B Nazanin" w:hint="cs"/>
          <w:rtl/>
          <w:lang w:bidi="fa-IR"/>
        </w:rPr>
        <w:t xml:space="preserve">هر </w:t>
      </w:r>
      <w:r w:rsidR="000A7E44">
        <w:rPr>
          <w:rStyle w:val="StyleComplexNazanin"/>
          <w:rFonts w:asciiTheme="majorBidi" w:hAnsiTheme="majorBidi" w:cs="B Nazanin" w:hint="cs"/>
          <w:rtl/>
          <w:lang w:bidi="fa-IR"/>
        </w:rPr>
        <w:t>گزینه</w:t>
      </w:r>
      <w:r>
        <w:rPr>
          <w:rStyle w:val="StyleComplexNazanin"/>
          <w:rFonts w:asciiTheme="majorBidi" w:hAnsiTheme="majorBidi" w:cs="B Nazanin" w:hint="cs"/>
          <w:rtl/>
          <w:lang w:bidi="fa-IR"/>
        </w:rPr>
        <w:t>،</w:t>
      </w:r>
      <w:r w:rsidR="009B24FF">
        <w:rPr>
          <w:rStyle w:val="StyleComplexNazanin"/>
          <w:rFonts w:asciiTheme="majorBidi" w:hAnsiTheme="majorBidi" w:cs="B Nazanin" w:hint="cs"/>
          <w:rtl/>
          <w:lang w:bidi="fa-IR"/>
        </w:rPr>
        <w:t xml:space="preserve"> به م</w:t>
      </w:r>
      <w:r w:rsidR="00E65A39">
        <w:rPr>
          <w:rStyle w:val="StyleComplexNazanin"/>
          <w:rFonts w:asciiTheme="majorBidi" w:hAnsiTheme="majorBidi" w:cs="B Nazanin" w:hint="cs"/>
          <w:rtl/>
          <w:lang w:bidi="fa-IR"/>
        </w:rPr>
        <w:t>نزله</w:t>
      </w:r>
      <w:r w:rsidR="009B24FF">
        <w:rPr>
          <w:rStyle w:val="StyleComplexNazanin"/>
          <w:rFonts w:asciiTheme="majorBidi" w:hAnsiTheme="majorBidi" w:cs="B Nazanin" w:hint="cs"/>
          <w:rtl/>
          <w:lang w:bidi="fa-IR"/>
        </w:rPr>
        <w:t xml:space="preserve"> </w:t>
      </w:r>
      <w:r w:rsidR="000A7E44" w:rsidRPr="00E65A39">
        <w:rPr>
          <w:rStyle w:val="StyleComplexNazanin"/>
          <w:rFonts w:asciiTheme="majorBidi" w:hAnsiTheme="majorBidi" w:cs="B Nazanin" w:hint="cs"/>
          <w:color w:val="FF0000"/>
          <w:highlight w:val="yellow"/>
          <w:rtl/>
          <w:lang w:bidi="fa-IR"/>
        </w:rPr>
        <w:t>جواب صحیح</w:t>
      </w:r>
      <w:r w:rsidR="000A7E44" w:rsidRPr="00E65A39">
        <w:rPr>
          <w:rStyle w:val="StyleComplexNazanin"/>
          <w:rFonts w:asciiTheme="majorBidi" w:hAnsiTheme="majorBidi" w:cs="B Nazanin" w:hint="cs"/>
          <w:color w:val="FF0000"/>
          <w:rtl/>
          <w:lang w:bidi="fa-IR"/>
        </w:rPr>
        <w:t xml:space="preserve"> </w:t>
      </w:r>
      <w:r w:rsidR="00385231">
        <w:rPr>
          <w:rStyle w:val="StyleComplexNazanin"/>
          <w:rFonts w:asciiTheme="majorBidi" w:hAnsiTheme="majorBidi" w:cs="B Nazanin" w:hint="cs"/>
          <w:rtl/>
          <w:lang w:bidi="fa-IR"/>
        </w:rPr>
        <w:t xml:space="preserve">بودن آن گزینه </w:t>
      </w:r>
      <w:r w:rsidR="009B24FF">
        <w:rPr>
          <w:rStyle w:val="StyleComplexNazanin"/>
          <w:rFonts w:asciiTheme="majorBidi" w:hAnsiTheme="majorBidi" w:cs="B Nazanin" w:hint="cs"/>
          <w:rtl/>
          <w:lang w:bidi="fa-IR"/>
        </w:rPr>
        <w:t>می باشد</w:t>
      </w:r>
    </w:p>
    <w:p w14:paraId="1987FC6C" w14:textId="58664AFB" w:rsidR="00ED5B61" w:rsidRDefault="00ED5B61" w:rsidP="009B24FF">
      <w:pPr>
        <w:pStyle w:val="a3"/>
        <w:numPr>
          <w:ilvl w:val="0"/>
          <w:numId w:val="1"/>
        </w:numPr>
        <w:ind w:left="423"/>
        <w:rPr>
          <w:rStyle w:val="StyleComplexNazanin"/>
          <w:rFonts w:asciiTheme="majorBidi" w:hAnsiTheme="majorBidi" w:cs="B Nazanin"/>
          <w:lang w:bidi="fa-IR"/>
        </w:rPr>
      </w:pPr>
      <w:r>
        <w:rPr>
          <w:rStyle w:val="StyleComplexNazanin"/>
          <w:rFonts w:asciiTheme="majorBidi" w:hAnsiTheme="majorBidi" w:cs="B Nazanin" w:hint="cs"/>
          <w:rtl/>
          <w:lang w:bidi="fa-IR"/>
        </w:rPr>
        <w:t>شماره سوال و گزینه ها به عنوان مرجع برای آنالیز سوالات در نظر گرفته</w:t>
      </w:r>
      <w:r w:rsidR="009B24FF">
        <w:rPr>
          <w:rStyle w:val="StyleComplexNazanin"/>
          <w:rFonts w:asciiTheme="majorBidi" w:hAnsiTheme="majorBidi" w:cs="B Nazanin" w:hint="cs"/>
          <w:rtl/>
          <w:lang w:bidi="fa-IR"/>
        </w:rPr>
        <w:t xml:space="preserve"> میشود</w:t>
      </w:r>
      <w:r w:rsidR="00E65A39">
        <w:rPr>
          <w:rStyle w:val="StyleComplexNazanin"/>
          <w:rFonts w:asciiTheme="majorBidi" w:hAnsiTheme="majorBidi" w:cs="B Nazanin" w:hint="cs"/>
          <w:rtl/>
          <w:lang w:bidi="fa-IR"/>
        </w:rPr>
        <w:t>.</w:t>
      </w:r>
    </w:p>
    <w:p w14:paraId="675766BB" w14:textId="63BBCB49" w:rsidR="00E65A39" w:rsidRDefault="00E65A39" w:rsidP="009B24FF">
      <w:pPr>
        <w:pStyle w:val="a3"/>
        <w:numPr>
          <w:ilvl w:val="0"/>
          <w:numId w:val="1"/>
        </w:numPr>
        <w:ind w:left="423"/>
        <w:rPr>
          <w:rStyle w:val="StyleComplexNazanin"/>
          <w:rFonts w:asciiTheme="majorBidi" w:hAnsiTheme="majorBidi" w:cs="B Nazanin"/>
          <w:lang w:bidi="fa-IR"/>
        </w:rPr>
      </w:pPr>
      <w:r>
        <w:rPr>
          <w:rStyle w:val="StyleComplexNazanin"/>
          <w:rFonts w:asciiTheme="majorBidi" w:hAnsiTheme="majorBidi" w:cs="B Nazanin" w:hint="cs"/>
          <w:rtl/>
          <w:lang w:bidi="fa-IR"/>
        </w:rPr>
        <w:t xml:space="preserve">در صورت </w:t>
      </w:r>
      <w:r w:rsidRPr="00E65A39">
        <w:rPr>
          <w:rStyle w:val="StyleComplexNazanin"/>
          <w:rFonts w:asciiTheme="majorBidi" w:hAnsiTheme="majorBidi" w:cs="B Nazanin" w:hint="cs"/>
          <w:color w:val="FF0000"/>
          <w:highlight w:val="yellow"/>
          <w:rtl/>
          <w:lang w:bidi="fa-IR"/>
        </w:rPr>
        <w:t>طرح سوال کمتر از 4 گزینه</w:t>
      </w:r>
      <w:r>
        <w:rPr>
          <w:rStyle w:val="StyleComplexNazanin"/>
          <w:rFonts w:asciiTheme="majorBidi" w:hAnsiTheme="majorBidi" w:cs="B Nazanin" w:hint="cs"/>
          <w:rtl/>
          <w:lang w:bidi="fa-IR"/>
        </w:rPr>
        <w:t>، صرفاً متن داخل گزینه های اضافی را پاک کنید و از حذف کردن ردیف گزینه ها خودداری نمایید.</w:t>
      </w:r>
    </w:p>
    <w:p w14:paraId="36729E6A" w14:textId="1F0519CC" w:rsidR="00E65A39" w:rsidRDefault="00E65A39" w:rsidP="009B24FF">
      <w:pPr>
        <w:pStyle w:val="a3"/>
        <w:numPr>
          <w:ilvl w:val="0"/>
          <w:numId w:val="1"/>
        </w:numPr>
        <w:ind w:left="423"/>
        <w:rPr>
          <w:rStyle w:val="StyleComplexNazanin"/>
          <w:rFonts w:asciiTheme="majorBidi" w:hAnsiTheme="majorBidi" w:cs="B Nazanin"/>
          <w:lang w:bidi="fa-IR"/>
        </w:rPr>
      </w:pPr>
      <w:r>
        <w:rPr>
          <w:rStyle w:val="StyleComplexNazanin"/>
          <w:rFonts w:asciiTheme="majorBidi" w:hAnsiTheme="majorBidi" w:cs="B Nazanin" w:hint="cs"/>
          <w:rtl/>
          <w:lang w:bidi="fa-IR"/>
        </w:rPr>
        <w:t xml:space="preserve">در صورت </w:t>
      </w:r>
      <w:r w:rsidRPr="00E65A39">
        <w:rPr>
          <w:rStyle w:val="StyleComplexNazanin"/>
          <w:rFonts w:asciiTheme="majorBidi" w:hAnsiTheme="majorBidi" w:cs="B Nazanin" w:hint="cs"/>
          <w:color w:val="FF0000"/>
          <w:highlight w:val="yellow"/>
          <w:rtl/>
          <w:lang w:bidi="fa-IR"/>
        </w:rPr>
        <w:t>طرح سوال بیشتر از 4 گزینه</w:t>
      </w:r>
      <w:r>
        <w:rPr>
          <w:rStyle w:val="StyleComplexNazanin"/>
          <w:rFonts w:asciiTheme="majorBidi" w:hAnsiTheme="majorBidi" w:cs="B Nazanin" w:hint="cs"/>
          <w:rtl/>
          <w:lang w:bidi="fa-IR"/>
        </w:rPr>
        <w:t xml:space="preserve">، می توانید بعد از گزینه چهارم، به تعداد مورد نیاز سطر اضافه کنید. </w:t>
      </w:r>
    </w:p>
    <w:p w14:paraId="6E77D5F7" w14:textId="7CB45FAA" w:rsidR="007E0865" w:rsidRDefault="007E0865" w:rsidP="009B24FF">
      <w:pPr>
        <w:pStyle w:val="a3"/>
        <w:numPr>
          <w:ilvl w:val="0"/>
          <w:numId w:val="1"/>
        </w:numPr>
        <w:ind w:left="423"/>
        <w:rPr>
          <w:rStyle w:val="StyleComplexNazanin"/>
          <w:rFonts w:asciiTheme="majorBidi" w:hAnsiTheme="majorBidi" w:cs="B Nazanin"/>
          <w:lang w:bidi="fa-IR"/>
        </w:rPr>
      </w:pPr>
      <w:r>
        <w:rPr>
          <w:rStyle w:val="StyleComplexNazanin"/>
          <w:rFonts w:asciiTheme="majorBidi" w:hAnsiTheme="majorBidi" w:cs="B Nazanin" w:hint="cs"/>
          <w:rtl/>
          <w:lang w:bidi="fa-IR"/>
        </w:rPr>
        <w:t xml:space="preserve">ورود اطلاعات </w:t>
      </w:r>
      <w:r w:rsidRPr="00385231">
        <w:rPr>
          <w:rStyle w:val="StyleComplexNazanin"/>
          <w:rFonts w:asciiTheme="majorBidi" w:hAnsiTheme="majorBidi" w:cs="B Nazanin" w:hint="cs"/>
          <w:color w:val="FF0000"/>
          <w:highlight w:val="yellow"/>
          <w:rtl/>
          <w:lang w:bidi="fa-IR"/>
        </w:rPr>
        <w:t>منبع</w:t>
      </w:r>
      <w:r w:rsidRPr="00385231">
        <w:rPr>
          <w:rStyle w:val="StyleComplexNazanin"/>
          <w:rFonts w:asciiTheme="majorBidi" w:hAnsiTheme="majorBidi" w:cs="B Nazanin" w:hint="cs"/>
          <w:color w:val="FF0000"/>
          <w:rtl/>
          <w:lang w:bidi="fa-IR"/>
        </w:rPr>
        <w:t xml:space="preserve"> </w:t>
      </w:r>
      <w:r>
        <w:rPr>
          <w:rStyle w:val="StyleComplexNazanin"/>
          <w:rFonts w:asciiTheme="majorBidi" w:hAnsiTheme="majorBidi" w:cs="B Nazanin" w:hint="cs"/>
          <w:rtl/>
          <w:lang w:bidi="fa-IR"/>
        </w:rPr>
        <w:t>اختیاری می باشد</w:t>
      </w:r>
      <w:r w:rsidR="00385231">
        <w:rPr>
          <w:rStyle w:val="StyleComplexNazanin"/>
          <w:rFonts w:asciiTheme="majorBidi" w:hAnsiTheme="majorBidi" w:cs="B Nazanin" w:hint="cs"/>
          <w:rtl/>
          <w:lang w:bidi="fa-IR"/>
        </w:rPr>
        <w:t xml:space="preserve"> و در صورت درج منبع، برای داوطلب، در طول آزمون قابل مشاهده خواهد بود.</w:t>
      </w:r>
    </w:p>
    <w:p w14:paraId="2EC70128" w14:textId="5A50143B" w:rsidR="00385231" w:rsidRDefault="00385231" w:rsidP="009B24FF">
      <w:pPr>
        <w:pStyle w:val="a3"/>
        <w:numPr>
          <w:ilvl w:val="0"/>
          <w:numId w:val="1"/>
        </w:numPr>
        <w:ind w:left="423"/>
        <w:rPr>
          <w:rStyle w:val="StyleComplexNazanin"/>
          <w:rFonts w:asciiTheme="majorBidi" w:hAnsiTheme="majorBidi" w:cs="B Nazanin"/>
          <w:lang w:bidi="fa-IR"/>
        </w:rPr>
      </w:pPr>
      <w:r>
        <w:rPr>
          <w:rStyle w:val="StyleComplexNazanin"/>
          <w:rFonts w:asciiTheme="majorBidi" w:hAnsiTheme="majorBidi" w:cs="B Nazanin" w:hint="cs"/>
          <w:rtl/>
          <w:lang w:bidi="fa-IR"/>
        </w:rPr>
        <w:t xml:space="preserve">ورود </w:t>
      </w:r>
      <w:r w:rsidRPr="00385231">
        <w:rPr>
          <w:rStyle w:val="StyleComplexNazanin"/>
          <w:rFonts w:asciiTheme="majorBidi" w:hAnsiTheme="majorBidi" w:cs="B Nazanin" w:hint="cs"/>
          <w:color w:val="FF0000"/>
          <w:highlight w:val="yellow"/>
          <w:rtl/>
          <w:lang w:bidi="fa-IR"/>
        </w:rPr>
        <w:t>توضیحات</w:t>
      </w:r>
      <w:r w:rsidRPr="00385231">
        <w:rPr>
          <w:rStyle w:val="StyleComplexNazanin"/>
          <w:rFonts w:asciiTheme="majorBidi" w:hAnsiTheme="majorBidi" w:cs="B Nazanin" w:hint="cs"/>
          <w:color w:val="FF0000"/>
          <w:rtl/>
          <w:lang w:bidi="fa-IR"/>
        </w:rPr>
        <w:t xml:space="preserve"> </w:t>
      </w:r>
      <w:r>
        <w:rPr>
          <w:rStyle w:val="StyleComplexNazanin"/>
          <w:rFonts w:asciiTheme="majorBidi" w:hAnsiTheme="majorBidi" w:cs="B Nazanin" w:hint="cs"/>
          <w:rtl/>
          <w:lang w:bidi="fa-IR"/>
        </w:rPr>
        <w:t>اختیاری می باشد و مربوط به توضیح گزینه صحیح و یا راه حل مسئله بوده و در صورت درج توضیحات، بعد از آزمون و در صورت فعال کردن گزینه مربوطه توسط مدیر سامانه، برای داوطلب قابل مشاهده خواهد بود.</w:t>
      </w:r>
    </w:p>
    <w:p w14:paraId="4D24F26D" w14:textId="64E49880" w:rsidR="00E65A39" w:rsidRDefault="00E65A39" w:rsidP="009B24FF">
      <w:pPr>
        <w:pStyle w:val="a3"/>
        <w:numPr>
          <w:ilvl w:val="0"/>
          <w:numId w:val="1"/>
        </w:numPr>
        <w:ind w:left="423"/>
        <w:rPr>
          <w:rStyle w:val="StyleComplexNazanin"/>
          <w:rFonts w:asciiTheme="majorBidi" w:hAnsiTheme="majorBidi" w:cs="B Nazanin"/>
          <w:lang w:bidi="fa-IR"/>
        </w:rPr>
      </w:pPr>
      <w:r>
        <w:rPr>
          <w:rStyle w:val="StyleComplexNazanin"/>
          <w:rFonts w:asciiTheme="majorBidi" w:hAnsiTheme="majorBidi" w:cs="B Nazanin" w:hint="cs"/>
          <w:rtl/>
          <w:lang w:bidi="fa-IR"/>
        </w:rPr>
        <w:t xml:space="preserve">در صورت </w:t>
      </w:r>
      <w:r w:rsidRPr="00E65A39">
        <w:rPr>
          <w:rStyle w:val="StyleComplexNazanin"/>
          <w:rFonts w:asciiTheme="majorBidi" w:hAnsiTheme="majorBidi" w:cs="B Nazanin" w:hint="cs"/>
          <w:color w:val="FF0000"/>
          <w:highlight w:val="yellow"/>
          <w:rtl/>
          <w:lang w:bidi="fa-IR"/>
        </w:rPr>
        <w:t>خالی گذاشتن خانه زمان هر سوال</w:t>
      </w:r>
      <w:r>
        <w:rPr>
          <w:rStyle w:val="StyleComplexNazanin"/>
          <w:rFonts w:asciiTheme="majorBidi" w:hAnsiTheme="majorBidi" w:cs="B Nazanin" w:hint="cs"/>
          <w:rtl/>
          <w:lang w:bidi="fa-IR"/>
        </w:rPr>
        <w:t>، برنامه زمان یکسان بر اساس تعریف مدیر سامانه برای همه سوالات در نظر خواهد گرفت.</w:t>
      </w:r>
    </w:p>
    <w:p w14:paraId="30BB5937" w14:textId="1266D99A" w:rsidR="00AE64A5" w:rsidRDefault="00AE64A5" w:rsidP="009B24FF">
      <w:pPr>
        <w:pStyle w:val="a3"/>
        <w:numPr>
          <w:ilvl w:val="0"/>
          <w:numId w:val="1"/>
        </w:numPr>
        <w:ind w:left="423"/>
        <w:rPr>
          <w:rStyle w:val="StyleComplexNazanin"/>
          <w:rFonts w:asciiTheme="majorBidi" w:hAnsiTheme="majorBidi" w:cs="B Nazanin"/>
          <w:lang w:bidi="fa-IR"/>
        </w:rPr>
      </w:pPr>
      <w:r w:rsidRPr="00AE64A5">
        <w:rPr>
          <w:rStyle w:val="StyleComplexNazanin"/>
          <w:rFonts w:asciiTheme="majorBidi" w:hAnsiTheme="majorBidi" w:cs="B Nazanin" w:hint="cs"/>
          <w:color w:val="FF0000"/>
          <w:highlight w:val="yellow"/>
          <w:rtl/>
          <w:lang w:bidi="fa-IR"/>
        </w:rPr>
        <w:t>فاصله خالی بین جداول</w:t>
      </w:r>
      <w:r w:rsidRPr="00AE64A5">
        <w:rPr>
          <w:rStyle w:val="StyleComplexNazanin"/>
          <w:rFonts w:asciiTheme="majorBidi" w:hAnsiTheme="majorBidi" w:cs="B Nazanin" w:hint="cs"/>
          <w:color w:val="FF0000"/>
          <w:rtl/>
          <w:lang w:bidi="fa-IR"/>
        </w:rPr>
        <w:t xml:space="preserve"> </w:t>
      </w:r>
      <w:r>
        <w:rPr>
          <w:rStyle w:val="StyleComplexNazanin"/>
          <w:rFonts w:asciiTheme="majorBidi" w:hAnsiTheme="majorBidi" w:cs="B Nazanin" w:hint="cs"/>
          <w:rtl/>
          <w:lang w:bidi="fa-IR"/>
        </w:rPr>
        <w:t>به هیچ عنوان حذف نشود، در صورت اتصال دو جول به هم یکی از سوالات حذف خواهد شد.</w:t>
      </w:r>
    </w:p>
    <w:p w14:paraId="0EB6B18E" w14:textId="79326919" w:rsidR="00AE64A5" w:rsidRDefault="00AE64A5" w:rsidP="009B24FF">
      <w:pPr>
        <w:pStyle w:val="a3"/>
        <w:numPr>
          <w:ilvl w:val="0"/>
          <w:numId w:val="1"/>
        </w:numPr>
        <w:ind w:left="423"/>
        <w:rPr>
          <w:rStyle w:val="StyleComplexNazanin"/>
          <w:rFonts w:asciiTheme="majorBidi" w:hAnsiTheme="majorBidi" w:cs="B Nazanin"/>
          <w:lang w:bidi="fa-IR"/>
        </w:rPr>
      </w:pPr>
      <w:r>
        <w:rPr>
          <w:rStyle w:val="StyleComplexNazanin"/>
          <w:rFonts w:asciiTheme="majorBidi" w:hAnsiTheme="majorBidi" w:cs="B Nazanin" w:hint="cs"/>
          <w:rtl/>
          <w:lang w:bidi="fa-IR"/>
        </w:rPr>
        <w:t xml:space="preserve">این فایل نمونه برای 66 سوال طراحی شده است در صورت طرح سوال کمتر، حتما </w:t>
      </w:r>
      <w:r w:rsidRPr="00B347E9">
        <w:rPr>
          <w:rStyle w:val="StyleComplexNazanin"/>
          <w:rFonts w:asciiTheme="majorBidi" w:hAnsiTheme="majorBidi" w:cs="B Nazanin" w:hint="cs"/>
          <w:color w:val="FF0000"/>
          <w:highlight w:val="yellow"/>
          <w:rtl/>
          <w:lang w:bidi="fa-IR"/>
        </w:rPr>
        <w:t>جداول اضافی</w:t>
      </w:r>
      <w:r w:rsidRPr="00B347E9">
        <w:rPr>
          <w:rStyle w:val="StyleComplexNazanin"/>
          <w:rFonts w:asciiTheme="majorBidi" w:hAnsiTheme="majorBidi" w:cs="B Nazanin" w:hint="cs"/>
          <w:color w:val="FF0000"/>
          <w:rtl/>
          <w:lang w:bidi="fa-IR"/>
        </w:rPr>
        <w:t xml:space="preserve"> </w:t>
      </w:r>
      <w:r>
        <w:rPr>
          <w:rStyle w:val="StyleComplexNazanin"/>
          <w:rFonts w:asciiTheme="majorBidi" w:hAnsiTheme="majorBidi" w:cs="B Nazanin" w:hint="cs"/>
          <w:rtl/>
          <w:lang w:bidi="fa-IR"/>
        </w:rPr>
        <w:t xml:space="preserve">را پاک کنید و چنانچه </w:t>
      </w:r>
      <w:r w:rsidR="00B347E9">
        <w:rPr>
          <w:rStyle w:val="StyleComplexNazanin"/>
          <w:rFonts w:asciiTheme="majorBidi" w:hAnsiTheme="majorBidi" w:cs="B Nazanin" w:hint="cs"/>
          <w:rtl/>
          <w:lang w:bidi="fa-IR"/>
        </w:rPr>
        <w:t xml:space="preserve">به </w:t>
      </w:r>
      <w:r>
        <w:rPr>
          <w:rStyle w:val="StyleComplexNazanin"/>
          <w:rFonts w:asciiTheme="majorBidi" w:hAnsiTheme="majorBidi" w:cs="B Nazanin" w:hint="cs"/>
          <w:rtl/>
          <w:lang w:bidi="fa-IR"/>
        </w:rPr>
        <w:t xml:space="preserve">سوالات بیشتر از 66 تا مورد نیاز است </w:t>
      </w:r>
      <w:r w:rsidR="00B347E9">
        <w:rPr>
          <w:rStyle w:val="StyleComplexNazanin"/>
          <w:rFonts w:asciiTheme="majorBidi" w:hAnsiTheme="majorBidi" w:cs="B Nazanin" w:hint="cs"/>
          <w:rtl/>
          <w:lang w:bidi="fa-IR"/>
        </w:rPr>
        <w:t>از جداول کپی گرفته و بعد از سوال 66 اضافه نموده و شماره سوال را اصلاح نمایید.</w:t>
      </w:r>
    </w:p>
    <w:p w14:paraId="7D3B6ECF" w14:textId="2C3E12D8" w:rsidR="00E65A39" w:rsidRPr="00E65A39" w:rsidRDefault="00E65A39" w:rsidP="00E65A39">
      <w:pPr>
        <w:pStyle w:val="a3"/>
        <w:numPr>
          <w:ilvl w:val="0"/>
          <w:numId w:val="1"/>
        </w:numPr>
        <w:ind w:left="423"/>
        <w:rPr>
          <w:rStyle w:val="StyleComplexNazanin"/>
          <w:rFonts w:asciiTheme="majorBidi" w:hAnsiTheme="majorBidi" w:cs="B Nazanin"/>
          <w:lang w:bidi="fa-IR"/>
        </w:rPr>
      </w:pPr>
      <w:r>
        <w:rPr>
          <w:rStyle w:val="StyleComplexNazanin"/>
          <w:rFonts w:asciiTheme="majorBidi" w:hAnsiTheme="majorBidi" w:cs="B Nazanin" w:hint="cs"/>
          <w:rtl/>
          <w:lang w:bidi="fa-IR"/>
        </w:rPr>
        <w:t xml:space="preserve">تعداد جدول در هر صفحه مهم </w:t>
      </w:r>
      <w:r w:rsidRPr="009B24FF">
        <w:rPr>
          <w:rStyle w:val="StyleComplexNazanin"/>
          <w:rFonts w:asciiTheme="majorBidi" w:hAnsiTheme="majorBidi" w:cs="B Nazanin" w:hint="cs"/>
          <w:u w:val="single"/>
          <w:rtl/>
          <w:lang w:bidi="fa-IR"/>
        </w:rPr>
        <w:t>نیست</w:t>
      </w:r>
    </w:p>
    <w:p w14:paraId="2CC57A6D" w14:textId="77777777" w:rsidR="00E65A39" w:rsidRDefault="00E65A39" w:rsidP="00E65A39">
      <w:pPr>
        <w:pStyle w:val="a3"/>
        <w:numPr>
          <w:ilvl w:val="0"/>
          <w:numId w:val="1"/>
        </w:numPr>
        <w:ind w:left="423"/>
        <w:rPr>
          <w:rStyle w:val="StyleComplexNazanin"/>
          <w:rFonts w:asciiTheme="majorBidi" w:hAnsiTheme="majorBidi" w:cs="B Nazanin"/>
          <w:rtl/>
          <w:lang w:bidi="fa-IR"/>
        </w:rPr>
      </w:pPr>
      <w:r>
        <w:rPr>
          <w:rStyle w:val="StyleComplexNazanin"/>
          <w:rFonts w:asciiTheme="majorBidi" w:hAnsiTheme="majorBidi" w:cs="B Nazanin" w:hint="cs"/>
          <w:rtl/>
          <w:lang w:bidi="fa-IR"/>
        </w:rPr>
        <w:t>سطر اول، نام آزمون مرتبط قرار داده میشود.</w:t>
      </w:r>
    </w:p>
    <w:p w14:paraId="6C16EDB0" w14:textId="77777777" w:rsidR="00E65A39" w:rsidRPr="00374FD1" w:rsidRDefault="00E65A39" w:rsidP="00E65A39">
      <w:pPr>
        <w:pStyle w:val="a3"/>
        <w:numPr>
          <w:ilvl w:val="0"/>
          <w:numId w:val="1"/>
        </w:numPr>
        <w:ind w:left="423"/>
        <w:rPr>
          <w:rStyle w:val="StyleComplexNazanin"/>
          <w:rFonts w:asciiTheme="majorBidi" w:hAnsiTheme="majorBidi" w:cs="B Nazanin"/>
          <w:lang w:bidi="fa-IR"/>
        </w:rPr>
      </w:pPr>
      <w:r>
        <w:rPr>
          <w:rStyle w:val="StyleComplexNazanin"/>
          <w:rFonts w:asciiTheme="majorBidi" w:hAnsiTheme="majorBidi" w:cs="B Nazanin" w:hint="cs"/>
          <w:rtl/>
          <w:lang w:bidi="fa-IR"/>
        </w:rPr>
        <w:t xml:space="preserve">افزایش ارتفاع جدول بدلیل زیاد بودن متن سوال مشکلی را ایجاد </w:t>
      </w:r>
      <w:r w:rsidRPr="000A7E44">
        <w:rPr>
          <w:rStyle w:val="StyleComplexNazanin"/>
          <w:rFonts w:asciiTheme="majorBidi" w:hAnsiTheme="majorBidi" w:cs="B Nazanin" w:hint="cs"/>
          <w:u w:val="single"/>
          <w:rtl/>
          <w:lang w:bidi="fa-IR"/>
        </w:rPr>
        <w:t>نمی کند.</w:t>
      </w:r>
    </w:p>
    <w:p w14:paraId="46A967C2" w14:textId="77777777" w:rsidR="00E65A39" w:rsidRDefault="00E65A39" w:rsidP="00E65A39">
      <w:pPr>
        <w:pStyle w:val="a3"/>
        <w:numPr>
          <w:ilvl w:val="0"/>
          <w:numId w:val="1"/>
        </w:numPr>
        <w:ind w:left="423"/>
        <w:rPr>
          <w:rStyle w:val="StyleComplexNazanin"/>
          <w:rFonts w:asciiTheme="majorBidi" w:hAnsiTheme="majorBidi" w:cs="B Nazanin"/>
          <w:lang w:bidi="fa-IR"/>
        </w:rPr>
      </w:pPr>
      <w:r>
        <w:rPr>
          <w:rStyle w:val="StyleComplexNazanin"/>
          <w:rFonts w:asciiTheme="majorBidi" w:hAnsiTheme="majorBidi" w:cs="B Nazanin" w:hint="cs"/>
          <w:rtl/>
          <w:lang w:bidi="fa-IR"/>
        </w:rPr>
        <w:t>تعداد جدول های درج شده صرفا جهت راحتی کار بوده و در صورت کم شدن تعداد جدول ها و زیاد شدن آن مشکلی در ورود سوالات پیش نمی آید. (تعداد سوالات ورودی به تعداد جدول ها)</w:t>
      </w:r>
    </w:p>
    <w:p w14:paraId="065848C3" w14:textId="77777777" w:rsidR="00ED5B61" w:rsidRDefault="00ED5B61" w:rsidP="00ED5B61">
      <w:pPr>
        <w:pStyle w:val="a3"/>
        <w:ind w:left="720"/>
        <w:rPr>
          <w:rStyle w:val="StyleComplexNazanin"/>
          <w:rFonts w:asciiTheme="majorBidi" w:hAnsiTheme="majorBidi" w:cs="B Nazanin"/>
          <w:lang w:bidi="fa-IR"/>
        </w:rPr>
      </w:pPr>
    </w:p>
    <w:p w14:paraId="03EC2734" w14:textId="77777777" w:rsidR="009B24FF" w:rsidRDefault="009B24FF">
      <w:pPr>
        <w:bidi w:val="0"/>
        <w:rPr>
          <w:rStyle w:val="StyleComplexNazanin"/>
          <w:rFonts w:asciiTheme="majorBidi" w:hAnsiTheme="majorBidi" w:cs="B Nazanin"/>
          <w:bCs/>
          <w:rtl/>
          <w:lang w:bidi="fa-IR"/>
        </w:rPr>
      </w:pPr>
      <w:r>
        <w:rPr>
          <w:rStyle w:val="StyleComplexNazanin"/>
          <w:rFonts w:asciiTheme="majorBidi" w:hAnsiTheme="majorBidi" w:cs="B Nazanin"/>
          <w:rtl/>
          <w:lang w:bidi="fa-IR"/>
        </w:rPr>
        <w:br w:type="page"/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70DB6C82" w14:textId="77777777" w:rsidTr="00485D6F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0B29A83E" w14:textId="77777777" w:rsidR="00485D6F" w:rsidRPr="00237C19" w:rsidRDefault="00485D6F" w:rsidP="00485D6F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lastRenderedPageBreak/>
              <w:t>متن سناریو برای سوالات ، در صورتی که برای سوال یا سوالات زیر سناریو وجود دارد در ردیف زیر بنویسید.</w:t>
            </w:r>
          </w:p>
          <w:p w14:paraId="5D3C6429" w14:textId="582815E2" w:rsidR="00485D6F" w:rsidRPr="005460F2" w:rsidRDefault="00485D6F" w:rsidP="00485D6F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392FC737" w14:textId="77777777" w:rsidTr="007241DD">
        <w:trPr>
          <w:cantSplit/>
        </w:trPr>
        <w:tc>
          <w:tcPr>
            <w:tcW w:w="10205" w:type="dxa"/>
            <w:gridSpan w:val="5"/>
          </w:tcPr>
          <w:p w14:paraId="65FEF3B1" w14:textId="77777777" w:rsidR="00485D6F" w:rsidRDefault="00485D6F" w:rsidP="00BB5DE4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3072A4FA" w14:textId="14DC6442" w:rsidR="00485D6F" w:rsidRPr="005460F2" w:rsidRDefault="00485D6F" w:rsidP="00BB5DE4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BB5DE4" w:rsidRPr="005460F2" w14:paraId="028E1C6C" w14:textId="77777777" w:rsidTr="005B1C14">
        <w:trPr>
          <w:cantSplit/>
        </w:trPr>
        <w:tc>
          <w:tcPr>
            <w:tcW w:w="794" w:type="dxa"/>
          </w:tcPr>
          <w:p w14:paraId="15A89883" w14:textId="77777777" w:rsidR="00BB5DE4" w:rsidRPr="005460F2" w:rsidRDefault="00BB5DE4" w:rsidP="00DA6CEC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7FEF89EA" w14:textId="373073B5" w:rsidR="00BB5DE4" w:rsidRPr="005460F2" w:rsidRDefault="00A22926" w:rsidP="00776D30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Fonts w:ascii="Calibri" w:hAnsi="Calibri" w:cs="B Yagut" w:hint="cs"/>
                <w:b/>
                <w:color w:val="000000"/>
                <w:rtl/>
              </w:rPr>
              <w:t>عفوني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238ADC48" w14:textId="0F9D1A7A" w:rsidR="00BB5DE4" w:rsidRPr="00A22926" w:rsidRDefault="00BB5DE4" w:rsidP="00A22926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="00A22926">
              <w:rPr>
                <w:rStyle w:val="StyleComplexNazanin"/>
                <w:rFonts w:asciiTheme="majorBidi" w:hAnsiTheme="majorBidi" w:cs="Cambria"/>
                <w:lang w:bidi="fa-IR"/>
              </w:rPr>
              <w:t>40</w:t>
            </w:r>
          </w:p>
        </w:tc>
        <w:tc>
          <w:tcPr>
            <w:tcW w:w="1582" w:type="dxa"/>
          </w:tcPr>
          <w:p w14:paraId="21317CD1" w14:textId="77777777" w:rsidR="00BB5DE4" w:rsidRPr="005460F2" w:rsidRDefault="00BB5DE4" w:rsidP="00BB5DE4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872B77" w:rsidRPr="005460F2" w14:paraId="397F1854" w14:textId="77777777" w:rsidTr="00BC6CCB">
        <w:trPr>
          <w:cantSplit/>
        </w:trPr>
        <w:tc>
          <w:tcPr>
            <w:tcW w:w="794" w:type="dxa"/>
            <w:vAlign w:val="center"/>
          </w:tcPr>
          <w:p w14:paraId="20E4FB15" w14:textId="77777777" w:rsidR="00872B77" w:rsidRPr="005460F2" w:rsidRDefault="00D87F2E" w:rsidP="00BC6CCB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9411" w:type="dxa"/>
            <w:gridSpan w:val="4"/>
          </w:tcPr>
          <w:p w14:paraId="71432F6B" w14:textId="6372068A" w:rsidR="00B1580F" w:rsidRPr="005460F2" w:rsidRDefault="00C74966" w:rsidP="00C74966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C7496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کدام گز</w:t>
            </w:r>
            <w:r w:rsidRPr="00C7496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C74966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نه،</w:t>
            </w:r>
            <w:r w:rsidRPr="00C7496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حساستر</w:t>
            </w:r>
            <w:r w:rsidRPr="00C7496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C74966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ن</w:t>
            </w:r>
            <w:r w:rsidRPr="00C7496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روش غ</w:t>
            </w:r>
            <w:r w:rsidRPr="00C7496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C74966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رتهاجم</w:t>
            </w:r>
            <w:r w:rsidRPr="00C7496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C7496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برا</w:t>
            </w:r>
            <w:r w:rsidRPr="00C7496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C7496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تشخ</w:t>
            </w:r>
            <w:r w:rsidRPr="00C7496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C74966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ص</w:t>
            </w:r>
            <w:r w:rsidRPr="00C7496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ژ</w:t>
            </w:r>
            <w:r w:rsidRPr="00C7496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C74966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ارد</w:t>
            </w:r>
            <w:r w:rsidRPr="00C7496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C74966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از</w:t>
            </w:r>
            <w:r w:rsidRPr="00C7496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</w:t>
            </w:r>
            <w:r w:rsidRPr="00C7496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C74966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س</w:t>
            </w:r>
            <w:r w:rsidRPr="00C7496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در </w:t>
            </w:r>
            <w:r w:rsidRPr="00C7496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C74966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ک</w:t>
            </w:r>
            <w:r w:rsidRPr="00C7496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ب</w:t>
            </w:r>
            <w:r w:rsidRPr="00C7496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C74966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مار</w:t>
            </w:r>
            <w:r w:rsidRPr="00C7496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با علائم مزمن است؟</w:t>
            </w:r>
          </w:p>
        </w:tc>
      </w:tr>
      <w:tr w:rsidR="00872B77" w:rsidRPr="005460F2" w14:paraId="41281EF6" w14:textId="77777777" w:rsidTr="005B1C14">
        <w:trPr>
          <w:cantSplit/>
        </w:trPr>
        <w:tc>
          <w:tcPr>
            <w:tcW w:w="794" w:type="dxa"/>
          </w:tcPr>
          <w:p w14:paraId="5BD51D1D" w14:textId="77777777" w:rsidR="00872B77" w:rsidRPr="005460F2" w:rsidRDefault="00872B77" w:rsidP="00DA6CEC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19CAD022" w14:textId="4017CF42" w:rsidR="00872B77" w:rsidRPr="005460F2" w:rsidRDefault="000A7E44" w:rsidP="005B1C14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149F5FBA" w14:textId="65F38AE9" w:rsidR="00872B77" w:rsidRPr="005460F2" w:rsidRDefault="00C74966" w:rsidP="00847B11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C7496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کشت مدفوع</w:t>
            </w:r>
          </w:p>
        </w:tc>
      </w:tr>
      <w:tr w:rsidR="00872B77" w:rsidRPr="005460F2" w14:paraId="6F313F67" w14:textId="77777777" w:rsidTr="005B1C14">
        <w:trPr>
          <w:cantSplit/>
        </w:trPr>
        <w:tc>
          <w:tcPr>
            <w:tcW w:w="794" w:type="dxa"/>
          </w:tcPr>
          <w:p w14:paraId="3B38ACA4" w14:textId="77777777" w:rsidR="00872B77" w:rsidRPr="005460F2" w:rsidRDefault="00872B77" w:rsidP="00DA6CEC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0843F14A" w14:textId="2B96A15D" w:rsidR="00872B77" w:rsidRPr="005460F2" w:rsidRDefault="000A7E44" w:rsidP="005B1C14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318C51F7" w14:textId="76B2CC38" w:rsidR="00872B77" w:rsidRPr="005460F2" w:rsidRDefault="00C74966" w:rsidP="00872B77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C7496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آزما</w:t>
            </w:r>
            <w:r w:rsidRPr="00C7496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C74966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ش</w:t>
            </w:r>
            <w:r w:rsidRPr="00C7496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مستق</w:t>
            </w:r>
            <w:r w:rsidRPr="00C7496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C74966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م</w:t>
            </w:r>
            <w:r w:rsidRPr="00C7496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م</w:t>
            </w:r>
            <w:r w:rsidRPr="00C7496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C74966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کروسکوپ</w:t>
            </w:r>
            <w:r w:rsidRPr="00C7496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C7496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سه نمونه مدفو ع</w:t>
            </w:r>
          </w:p>
        </w:tc>
      </w:tr>
      <w:tr w:rsidR="00872B77" w:rsidRPr="005460F2" w14:paraId="1A7BFDCE" w14:textId="77777777" w:rsidTr="005B1C14">
        <w:trPr>
          <w:cantSplit/>
        </w:trPr>
        <w:tc>
          <w:tcPr>
            <w:tcW w:w="794" w:type="dxa"/>
          </w:tcPr>
          <w:p w14:paraId="4F5A47FB" w14:textId="2871C389" w:rsidR="00872B77" w:rsidRPr="005460F2" w:rsidRDefault="00C74966" w:rsidP="00DA6CEC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*</w:t>
            </w:r>
          </w:p>
        </w:tc>
        <w:tc>
          <w:tcPr>
            <w:tcW w:w="567" w:type="dxa"/>
            <w:shd w:val="clear" w:color="auto" w:fill="DBE5F1" w:themeFill="accent1" w:themeFillTint="33"/>
          </w:tcPr>
          <w:p w14:paraId="558841DF" w14:textId="79F14424" w:rsidR="00872B77" w:rsidRPr="005460F2" w:rsidRDefault="000A7E44" w:rsidP="005B1C14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6753F21C" w14:textId="2F672BB9" w:rsidR="00872B77" w:rsidRPr="005460F2" w:rsidRDefault="00C74966" w:rsidP="00872B77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C7496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تست الا</w:t>
            </w:r>
            <w:r w:rsidRPr="00C7496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C74966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زا</w:t>
            </w:r>
            <w:r w:rsidRPr="00C7496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برا</w:t>
            </w:r>
            <w:r w:rsidRPr="00C7496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C7496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شناسا</w:t>
            </w:r>
            <w:r w:rsidRPr="00C7496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یی</w:t>
            </w:r>
            <w:r w:rsidRPr="00C7496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آنت</w:t>
            </w:r>
            <w:r w:rsidRPr="00C7496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 xml:space="preserve"> </w:t>
            </w:r>
            <w:r w:rsidRPr="00C74966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ژن</w:t>
            </w:r>
            <w:r w:rsidRPr="00C7496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ژ</w:t>
            </w:r>
            <w:r w:rsidRPr="00C7496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C74966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ارد</w:t>
            </w:r>
            <w:r w:rsidRPr="00C7496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C74966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ا</w:t>
            </w:r>
            <w:r w:rsidRPr="00C7496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در مدفو ع</w:t>
            </w:r>
          </w:p>
        </w:tc>
      </w:tr>
      <w:tr w:rsidR="00872B77" w:rsidRPr="005460F2" w14:paraId="5ABADA85" w14:textId="77777777" w:rsidTr="005B1C14">
        <w:trPr>
          <w:cantSplit/>
        </w:trPr>
        <w:tc>
          <w:tcPr>
            <w:tcW w:w="794" w:type="dxa"/>
          </w:tcPr>
          <w:p w14:paraId="21C49550" w14:textId="77777777" w:rsidR="00872B77" w:rsidRPr="005460F2" w:rsidRDefault="00872B77" w:rsidP="00DA6CEC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0DA0F0DD" w14:textId="42FF8C94" w:rsidR="00872B77" w:rsidRPr="005460F2" w:rsidRDefault="000A7E44" w:rsidP="005B1C14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7244F6BE" w14:textId="5485D1AA" w:rsidR="00872B77" w:rsidRPr="005460F2" w:rsidRDefault="00C74966" w:rsidP="00872B77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C7496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شمارش گلبولها</w:t>
            </w:r>
            <w:r w:rsidRPr="00C7496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C7496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سف</w:t>
            </w:r>
            <w:r w:rsidRPr="00C7496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C74966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د</w:t>
            </w:r>
            <w:r w:rsidRPr="00C7496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خون</w:t>
            </w:r>
          </w:p>
        </w:tc>
      </w:tr>
      <w:tr w:rsidR="00B93860" w:rsidRPr="005460F2" w14:paraId="302AF28C" w14:textId="77777777" w:rsidTr="005B1C14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4D5E1820" w14:textId="77777777" w:rsidR="00B93860" w:rsidRPr="005460F2" w:rsidRDefault="00B93860" w:rsidP="00DA6CEC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2DD06E79" w14:textId="4ABC088D" w:rsidR="00B93860" w:rsidRPr="005460F2" w:rsidRDefault="00B93860" w:rsidP="00872B77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BB5DE4" w:rsidRPr="005460F2" w14:paraId="500A76B0" w14:textId="77777777" w:rsidTr="005B1C14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7AA7AF7C" w14:textId="77777777" w:rsidR="00BB5DE4" w:rsidRDefault="00BB5DE4" w:rsidP="00DA6CEC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0E0424F5" w14:textId="77777777" w:rsidR="00BB5DE4" w:rsidRPr="005460F2" w:rsidRDefault="00BB5DE4" w:rsidP="00872B77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0287D285" w14:textId="4D19369B" w:rsidR="00237228" w:rsidRDefault="00237228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5B50AFD3" w14:textId="4176117C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6989A819" w14:textId="6102B00E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3F28F548" w14:textId="2156B016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15AE092C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2F0DE570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54B49AB6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متن سناریو برای سوالات ، در صورتی که برای سوال یا سوالات زیر سناریو وجود دارد در ردیف زیر بنویسید.</w:t>
            </w:r>
          </w:p>
          <w:p w14:paraId="2FA02DE8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42B6575A" w14:textId="77777777" w:rsidTr="007241DD">
        <w:trPr>
          <w:cantSplit/>
        </w:trPr>
        <w:tc>
          <w:tcPr>
            <w:tcW w:w="10205" w:type="dxa"/>
            <w:gridSpan w:val="5"/>
          </w:tcPr>
          <w:p w14:paraId="4327D074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6974D904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03787EA3" w14:textId="77777777" w:rsidTr="007241DD">
        <w:trPr>
          <w:cantSplit/>
        </w:trPr>
        <w:tc>
          <w:tcPr>
            <w:tcW w:w="794" w:type="dxa"/>
          </w:tcPr>
          <w:p w14:paraId="6841FCEC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4690D2C9" w14:textId="7F26DF2A" w:rsidR="00485D6F" w:rsidRPr="005460F2" w:rsidRDefault="002B74F0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B74F0">
              <w:rPr>
                <w:rFonts w:ascii="Calibri" w:hAnsi="Calibri" w:cs="B Yagut"/>
                <w:b/>
                <w:color w:val="000000"/>
                <w:rtl/>
              </w:rPr>
              <w:t>عفوني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3CF335D2" w14:textId="3240FEEB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="003B12D3">
              <w:rPr>
                <w:rtl/>
              </w:rPr>
              <w:t xml:space="preserve"> </w:t>
            </w:r>
            <w:r w:rsidR="003B12D3" w:rsidRPr="003B12D3">
              <w:rPr>
                <w:rStyle w:val="StyleComplexNazanin"/>
                <w:rFonts w:asciiTheme="majorBidi" w:hAnsiTheme="majorBidi" w:cs="Times New Roman"/>
                <w:rtl/>
                <w:lang w:bidi="fa-IR"/>
              </w:rPr>
              <w:t>40</w:t>
            </w:r>
          </w:p>
        </w:tc>
        <w:tc>
          <w:tcPr>
            <w:tcW w:w="1582" w:type="dxa"/>
          </w:tcPr>
          <w:p w14:paraId="59649A18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2A18B4DB" w14:textId="77777777" w:rsidTr="007241DD">
        <w:trPr>
          <w:cantSplit/>
        </w:trPr>
        <w:tc>
          <w:tcPr>
            <w:tcW w:w="794" w:type="dxa"/>
            <w:vAlign w:val="center"/>
          </w:tcPr>
          <w:p w14:paraId="409EE69E" w14:textId="1B2EA73C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9411" w:type="dxa"/>
            <w:gridSpan w:val="4"/>
          </w:tcPr>
          <w:p w14:paraId="07B0F0F6" w14:textId="711C4DB3" w:rsidR="00485D6F" w:rsidRPr="005460F2" w:rsidRDefault="00001871" w:rsidP="001F564A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کدام روش</w:t>
            </w:r>
            <w:r w:rsidR="001F564A" w:rsidRPr="001F564A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استاندارد طلا</w:t>
            </w:r>
            <w:r w:rsidR="001F564A" w:rsidRPr="001F564A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یی</w:t>
            </w:r>
            <w:r w:rsidR="001F564A" w:rsidRPr="001F564A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</w:t>
            </w:r>
            <w:r w:rsidR="001F564A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(</w:t>
            </w:r>
            <w:r w:rsidR="001F564A" w:rsidRPr="001F564A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</w:t>
            </w:r>
            <w:r w:rsidR="001F564A" w:rsidRPr="001F564A">
              <w:rPr>
                <w:rStyle w:val="StyleComplexNazanin"/>
                <w:rFonts w:asciiTheme="majorBidi" w:hAnsiTheme="majorBidi" w:cs="B Nazanin"/>
                <w:lang w:bidi="fa-IR"/>
              </w:rPr>
              <w:t>Gold Standard</w:t>
            </w:r>
            <w:r w:rsidR="001F564A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)</w:t>
            </w:r>
            <w:r w:rsidR="001F564A" w:rsidRPr="001F564A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برا</w:t>
            </w:r>
            <w:r w:rsidR="001F564A" w:rsidRPr="001F564A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="001F564A" w:rsidRPr="001F564A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تشخ</w:t>
            </w:r>
            <w:r w:rsidR="001F564A" w:rsidRPr="001F564A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="001F564A" w:rsidRPr="001F564A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ص</w:t>
            </w:r>
            <w:r w:rsidR="001F564A" w:rsidRPr="001F564A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قطع</w:t>
            </w:r>
            <w:r w:rsidR="001F564A" w:rsidRPr="001F564A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="001F564A" w:rsidRPr="001F564A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آم</w:t>
            </w:r>
            <w:r w:rsidR="001F564A" w:rsidRPr="001F564A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="001F564A" w:rsidRPr="001F564A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ب</w:t>
            </w:r>
            <w:r w:rsidR="001F564A" w:rsidRPr="001F564A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="001F564A" w:rsidRPr="001F564A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از</w:t>
            </w:r>
            <w:r w:rsidR="001F564A" w:rsidRPr="001F564A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="001F564A" w:rsidRPr="001F564A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س</w:t>
            </w:r>
            <w:r w:rsidR="001F564A" w:rsidRPr="001F564A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کولون</w:t>
            </w:r>
            <w:r w:rsidR="001F564A" w:rsidRPr="001F564A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="001F564A" w:rsidRPr="001F564A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ک</w:t>
            </w:r>
            <w:r w:rsidR="001F564A" w:rsidRPr="001F564A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مهاجم محسوب م</w:t>
            </w:r>
            <w:r w:rsidR="001F564A" w:rsidRPr="001F564A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="001F564A" w:rsidRPr="001F564A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شود؟</w:t>
            </w:r>
          </w:p>
        </w:tc>
      </w:tr>
      <w:tr w:rsidR="00485D6F" w:rsidRPr="005460F2" w14:paraId="169A0C01" w14:textId="77777777" w:rsidTr="007241DD">
        <w:trPr>
          <w:cantSplit/>
        </w:trPr>
        <w:tc>
          <w:tcPr>
            <w:tcW w:w="794" w:type="dxa"/>
          </w:tcPr>
          <w:p w14:paraId="10DF04D6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56C93FF6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01A79F61" w14:textId="0305A314" w:rsidR="00485D6F" w:rsidRPr="005460F2" w:rsidRDefault="001F564A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1F564A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کشت مدفوع</w:t>
            </w:r>
          </w:p>
        </w:tc>
      </w:tr>
      <w:tr w:rsidR="00485D6F" w:rsidRPr="005460F2" w14:paraId="62932ACB" w14:textId="77777777" w:rsidTr="007241DD">
        <w:trPr>
          <w:cantSplit/>
        </w:trPr>
        <w:tc>
          <w:tcPr>
            <w:tcW w:w="794" w:type="dxa"/>
          </w:tcPr>
          <w:p w14:paraId="2ECB4BF2" w14:textId="0A4DE121" w:rsidR="00485D6F" w:rsidRPr="005460F2" w:rsidRDefault="001F564A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*</w:t>
            </w:r>
          </w:p>
        </w:tc>
        <w:tc>
          <w:tcPr>
            <w:tcW w:w="567" w:type="dxa"/>
            <w:shd w:val="clear" w:color="auto" w:fill="DBE5F1" w:themeFill="accent1" w:themeFillTint="33"/>
          </w:tcPr>
          <w:p w14:paraId="482D5021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0D67CF94" w14:textId="20B16276" w:rsidR="00485D6F" w:rsidRPr="005460F2" w:rsidRDefault="001F564A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1F564A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مشاهده تروفوزوئ</w:t>
            </w:r>
            <w:r w:rsidRPr="001F564A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1F564A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ت</w:t>
            </w:r>
            <w:r w:rsidRPr="001F564A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ها</w:t>
            </w:r>
            <w:r w:rsidRPr="001F564A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1F564A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فاگوس</w:t>
            </w:r>
            <w:r w:rsidRPr="001F564A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1F564A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توز</w:t>
            </w:r>
            <w:r w:rsidRPr="001F564A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کننده گلبول ها</w:t>
            </w:r>
            <w:r w:rsidRPr="001F564A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1F564A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قرمز در مدفوع</w:t>
            </w:r>
          </w:p>
        </w:tc>
      </w:tr>
      <w:tr w:rsidR="00485D6F" w:rsidRPr="005460F2" w14:paraId="096A0163" w14:textId="77777777" w:rsidTr="007241DD">
        <w:trPr>
          <w:cantSplit/>
        </w:trPr>
        <w:tc>
          <w:tcPr>
            <w:tcW w:w="794" w:type="dxa"/>
          </w:tcPr>
          <w:p w14:paraId="42DD9945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4A4DB8A5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22B15DD9" w14:textId="3442E80A" w:rsidR="00485D6F" w:rsidRPr="005460F2" w:rsidRDefault="001F564A" w:rsidP="003D4522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1F564A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آزما</w:t>
            </w:r>
            <w:r w:rsidRPr="001F564A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1F564A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ش</w:t>
            </w:r>
            <w:r w:rsidRPr="001F564A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سرولوژ</w:t>
            </w:r>
            <w:r w:rsidRPr="001F564A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1F564A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</w:t>
            </w:r>
            <w:r w:rsidR="003D4522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(</w:t>
            </w:r>
            <w:r w:rsidRPr="001F564A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آنتي بادي </w:t>
            </w:r>
            <w:r w:rsidRPr="001F564A">
              <w:rPr>
                <w:rStyle w:val="StyleComplexNazanin"/>
                <w:rFonts w:asciiTheme="majorBidi" w:hAnsiTheme="majorBidi" w:cs="B Nazanin"/>
                <w:lang w:bidi="fa-IR"/>
              </w:rPr>
              <w:t>IgG</w:t>
            </w:r>
            <w:r w:rsidRPr="001F564A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)</w:t>
            </w:r>
          </w:p>
        </w:tc>
      </w:tr>
      <w:tr w:rsidR="00485D6F" w:rsidRPr="005460F2" w14:paraId="366700A4" w14:textId="77777777" w:rsidTr="007241DD">
        <w:trPr>
          <w:cantSplit/>
        </w:trPr>
        <w:tc>
          <w:tcPr>
            <w:tcW w:w="794" w:type="dxa"/>
          </w:tcPr>
          <w:p w14:paraId="42C3E53E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703E50CA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21AE4A59" w14:textId="4BE2BB7B" w:rsidR="00485D6F" w:rsidRPr="005460F2" w:rsidRDefault="001F564A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1F564A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کولونوسکوپ</w:t>
            </w:r>
            <w:r w:rsidRPr="001F564A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1F564A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و ب</w:t>
            </w:r>
            <w:r w:rsidRPr="001F564A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1F564A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وپس</w:t>
            </w:r>
            <w:r w:rsidRPr="001F564A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</w:p>
        </w:tc>
      </w:tr>
      <w:tr w:rsidR="00485D6F" w:rsidRPr="005460F2" w14:paraId="72E5A702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289051EC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43A38301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3A8ECA59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6F44FC46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448EEFB5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731A1FBD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4C408082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618ED5F7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3FB33D4C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5A435AE8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1A68D49F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65036F5D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lastRenderedPageBreak/>
              <w:t>متن سناریو برای سوالات ، در صورتی که برای سوال یا سوالات زیر سناریو وجود دارد در ردیف زیر بنویسید.</w:t>
            </w:r>
          </w:p>
          <w:p w14:paraId="4FD43101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12E8E1B1" w14:textId="77777777" w:rsidTr="007241DD">
        <w:trPr>
          <w:cantSplit/>
        </w:trPr>
        <w:tc>
          <w:tcPr>
            <w:tcW w:w="10205" w:type="dxa"/>
            <w:gridSpan w:val="5"/>
          </w:tcPr>
          <w:p w14:paraId="42B1A8C2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34A401E1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0618901E" w14:textId="77777777" w:rsidTr="007241DD">
        <w:trPr>
          <w:cantSplit/>
        </w:trPr>
        <w:tc>
          <w:tcPr>
            <w:tcW w:w="794" w:type="dxa"/>
          </w:tcPr>
          <w:p w14:paraId="0B270BAF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73F7FDE1" w14:textId="2177B7E1" w:rsidR="00485D6F" w:rsidRPr="005460F2" w:rsidRDefault="002B74F0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B74F0">
              <w:rPr>
                <w:rFonts w:ascii="Calibri" w:hAnsi="Calibri" w:cs="B Yagut"/>
                <w:b/>
                <w:color w:val="000000"/>
                <w:rtl/>
              </w:rPr>
              <w:t>عفوني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0BD3A19E" w14:textId="68B3C3C3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="003B12D3">
              <w:rPr>
                <w:rtl/>
              </w:rPr>
              <w:t xml:space="preserve"> </w:t>
            </w:r>
            <w:r w:rsidR="003B12D3" w:rsidRPr="003B12D3">
              <w:rPr>
                <w:rStyle w:val="StyleComplexNazanin"/>
                <w:rFonts w:asciiTheme="majorBidi" w:hAnsiTheme="majorBidi" w:cs="Times New Roman"/>
                <w:rtl/>
                <w:lang w:bidi="fa-IR"/>
              </w:rPr>
              <w:t>40</w:t>
            </w:r>
          </w:p>
        </w:tc>
        <w:tc>
          <w:tcPr>
            <w:tcW w:w="1582" w:type="dxa"/>
          </w:tcPr>
          <w:p w14:paraId="50EBEE0F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4331512C" w14:textId="77777777" w:rsidTr="007241DD">
        <w:trPr>
          <w:cantSplit/>
        </w:trPr>
        <w:tc>
          <w:tcPr>
            <w:tcW w:w="794" w:type="dxa"/>
            <w:vAlign w:val="center"/>
          </w:tcPr>
          <w:p w14:paraId="775D7A21" w14:textId="190F573A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9411" w:type="dxa"/>
            <w:gridSpan w:val="4"/>
          </w:tcPr>
          <w:p w14:paraId="5ADF4A46" w14:textId="09B9FC22" w:rsidR="00485D6F" w:rsidRPr="005460F2" w:rsidRDefault="00321319" w:rsidP="00321319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32131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کدام ارگان</w:t>
            </w:r>
            <w:r w:rsidRPr="0032131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32131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سم</w:t>
            </w:r>
            <w:r w:rsidRPr="0032131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ز</w:t>
            </w:r>
            <w:r w:rsidRPr="0032131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32131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ر،</w:t>
            </w:r>
            <w:r w:rsidRPr="0032131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به صورت ت</w:t>
            </w:r>
            <w:r w:rsidRPr="0032131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32131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پ</w:t>
            </w:r>
            <w:r w:rsidRPr="0032131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32131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ک</w:t>
            </w:r>
            <w:r w:rsidR="00001871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</w:t>
            </w:r>
            <w:r w:rsidRPr="0032131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32131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ک</w:t>
            </w:r>
            <w:r w:rsidRPr="0032131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ب</w:t>
            </w:r>
            <w:r w:rsidRPr="0032131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32131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مار</w:t>
            </w:r>
            <w:r w:rsidRPr="0032131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32131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تبدار با اسهال التهاب</w:t>
            </w:r>
            <w:r w:rsidRPr="0032131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32131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</w:t>
            </w: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(</w:t>
            </w:r>
            <w:r w:rsidRPr="0032131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حاو</w:t>
            </w:r>
            <w:r w:rsidRPr="0032131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32131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گلبول سف</w:t>
            </w:r>
            <w:r w:rsidRPr="0032131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32131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د</w:t>
            </w: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)</w:t>
            </w:r>
            <w:r w:rsidRPr="0032131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ا</w:t>
            </w:r>
            <w:r w:rsidRPr="0032131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32131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جاد</w:t>
            </w:r>
            <w:r w:rsidRPr="0032131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م</w:t>
            </w:r>
            <w:r w:rsidRPr="0032131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32131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کند؟</w:t>
            </w:r>
          </w:p>
        </w:tc>
      </w:tr>
      <w:tr w:rsidR="00485D6F" w:rsidRPr="005460F2" w14:paraId="4F1B31D0" w14:textId="77777777" w:rsidTr="007241DD">
        <w:trPr>
          <w:cantSplit/>
        </w:trPr>
        <w:tc>
          <w:tcPr>
            <w:tcW w:w="794" w:type="dxa"/>
          </w:tcPr>
          <w:p w14:paraId="5603D47B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6BFB682B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26D832A2" w14:textId="23384129" w:rsidR="00485D6F" w:rsidRPr="005460F2" w:rsidRDefault="00321319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321319">
              <w:rPr>
                <w:rStyle w:val="StyleComplexNazanin"/>
                <w:rFonts w:asciiTheme="majorBidi" w:hAnsiTheme="majorBidi" w:cs="B Nazanin"/>
                <w:lang w:bidi="fa-IR"/>
              </w:rPr>
              <w:t>Vibrio cholerae</w:t>
            </w:r>
          </w:p>
        </w:tc>
      </w:tr>
      <w:tr w:rsidR="00485D6F" w:rsidRPr="005460F2" w14:paraId="5EB231B2" w14:textId="77777777" w:rsidTr="007241DD">
        <w:trPr>
          <w:cantSplit/>
        </w:trPr>
        <w:tc>
          <w:tcPr>
            <w:tcW w:w="794" w:type="dxa"/>
          </w:tcPr>
          <w:p w14:paraId="6152E4E8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44248B25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48FAF5BD" w14:textId="740D0B92" w:rsidR="00485D6F" w:rsidRPr="005460F2" w:rsidRDefault="00321319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321319">
              <w:rPr>
                <w:rStyle w:val="StyleComplexNazanin"/>
                <w:rFonts w:asciiTheme="majorBidi" w:hAnsiTheme="majorBidi" w:cs="B Nazanin"/>
                <w:lang w:bidi="fa-IR"/>
              </w:rPr>
              <w:t>Staphylococcus aureus</w:t>
            </w:r>
          </w:p>
        </w:tc>
      </w:tr>
      <w:tr w:rsidR="00485D6F" w:rsidRPr="005460F2" w14:paraId="034BF0BC" w14:textId="77777777" w:rsidTr="007241DD">
        <w:trPr>
          <w:cantSplit/>
        </w:trPr>
        <w:tc>
          <w:tcPr>
            <w:tcW w:w="794" w:type="dxa"/>
          </w:tcPr>
          <w:p w14:paraId="752951ED" w14:textId="4C977790" w:rsidR="00485D6F" w:rsidRPr="005460F2" w:rsidRDefault="00321319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*</w:t>
            </w:r>
          </w:p>
        </w:tc>
        <w:tc>
          <w:tcPr>
            <w:tcW w:w="567" w:type="dxa"/>
            <w:shd w:val="clear" w:color="auto" w:fill="DBE5F1" w:themeFill="accent1" w:themeFillTint="33"/>
          </w:tcPr>
          <w:p w14:paraId="4D38F040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1C65AA88" w14:textId="47BA8BEC" w:rsidR="00485D6F" w:rsidRPr="005460F2" w:rsidRDefault="00321319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321319">
              <w:rPr>
                <w:rStyle w:val="StyleComplexNazanin"/>
                <w:rFonts w:asciiTheme="majorBidi" w:hAnsiTheme="majorBidi" w:cs="B Nazanin"/>
                <w:lang w:bidi="fa-IR"/>
              </w:rPr>
              <w:t>Salmonella nontyphoidal</w:t>
            </w:r>
          </w:p>
        </w:tc>
      </w:tr>
      <w:tr w:rsidR="00485D6F" w:rsidRPr="005460F2" w14:paraId="442861CE" w14:textId="77777777" w:rsidTr="007241DD">
        <w:trPr>
          <w:cantSplit/>
        </w:trPr>
        <w:tc>
          <w:tcPr>
            <w:tcW w:w="794" w:type="dxa"/>
          </w:tcPr>
          <w:p w14:paraId="135F2129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4387D29A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4CA72AF9" w14:textId="08F00E98" w:rsidR="00485D6F" w:rsidRPr="005460F2" w:rsidRDefault="00321319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321319">
              <w:rPr>
                <w:rStyle w:val="StyleComplexNazanin"/>
                <w:rFonts w:asciiTheme="majorBidi" w:hAnsiTheme="majorBidi" w:cs="B Nazanin"/>
                <w:lang w:bidi="fa-IR"/>
              </w:rPr>
              <w:t>Bacillus cereus</w:t>
            </w:r>
          </w:p>
        </w:tc>
      </w:tr>
      <w:tr w:rsidR="00485D6F" w:rsidRPr="005460F2" w14:paraId="447ADCB3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5C3D0363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2BB7C7DB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2FE6460B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38718516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760B7076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3019F27B" w14:textId="77777777" w:rsidR="00485D6F" w:rsidRPr="005460F2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6E783465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147EED1F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645B7D6D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24E79D29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6484EA36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5751D262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5A19FBEC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متن سناریو برای سوالات ، در صورتی که برای سوال یا سوالات زیر سناریو وجود دارد در ردیف زیر بنویسید.</w:t>
            </w:r>
          </w:p>
          <w:p w14:paraId="31E27290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79D5CCBF" w14:textId="77777777" w:rsidTr="007241DD">
        <w:trPr>
          <w:cantSplit/>
        </w:trPr>
        <w:tc>
          <w:tcPr>
            <w:tcW w:w="10205" w:type="dxa"/>
            <w:gridSpan w:val="5"/>
          </w:tcPr>
          <w:p w14:paraId="7900CBCB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2E9734EA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781B1EEC" w14:textId="77777777" w:rsidTr="007241DD">
        <w:trPr>
          <w:cantSplit/>
        </w:trPr>
        <w:tc>
          <w:tcPr>
            <w:tcW w:w="794" w:type="dxa"/>
          </w:tcPr>
          <w:p w14:paraId="1A1CB021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599D9576" w14:textId="04932F72" w:rsidR="00485D6F" w:rsidRPr="005460F2" w:rsidRDefault="002B74F0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B74F0">
              <w:rPr>
                <w:rFonts w:ascii="Calibri" w:hAnsi="Calibri" w:cs="B Yagut"/>
                <w:b/>
                <w:color w:val="000000"/>
                <w:rtl/>
              </w:rPr>
              <w:t>عفوني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0D7BC7E8" w14:textId="79320298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="003B12D3">
              <w:rPr>
                <w:rtl/>
              </w:rPr>
              <w:t xml:space="preserve"> </w:t>
            </w:r>
            <w:r w:rsidR="003B12D3" w:rsidRPr="003B12D3">
              <w:rPr>
                <w:rStyle w:val="StyleComplexNazanin"/>
                <w:rFonts w:asciiTheme="majorBidi" w:hAnsiTheme="majorBidi" w:cs="Times New Roman"/>
                <w:rtl/>
                <w:lang w:bidi="fa-IR"/>
              </w:rPr>
              <w:t>40</w:t>
            </w:r>
          </w:p>
        </w:tc>
        <w:tc>
          <w:tcPr>
            <w:tcW w:w="1582" w:type="dxa"/>
          </w:tcPr>
          <w:p w14:paraId="60B0C24E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0DC39310" w14:textId="77777777" w:rsidTr="007241DD">
        <w:trPr>
          <w:cantSplit/>
        </w:trPr>
        <w:tc>
          <w:tcPr>
            <w:tcW w:w="794" w:type="dxa"/>
            <w:vAlign w:val="center"/>
          </w:tcPr>
          <w:p w14:paraId="437E35DA" w14:textId="096CBF5F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9411" w:type="dxa"/>
            <w:gridSpan w:val="4"/>
          </w:tcPr>
          <w:p w14:paraId="707D30BC" w14:textId="5153194E" w:rsidR="00485D6F" w:rsidRPr="005460F2" w:rsidRDefault="00A323F6" w:rsidP="00A323F6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A323F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کدام </w:t>
            </w:r>
            <w:r w:rsidRPr="00A323F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A323F6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افته</w:t>
            </w:r>
            <w:r w:rsidRPr="00A323F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در عفونت روتاو</w:t>
            </w:r>
            <w:r w:rsidRPr="00A323F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A323F6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روس</w:t>
            </w:r>
            <w:r w:rsidR="00001871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معمولاً </w:t>
            </w:r>
            <w:r w:rsidR="00001871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دیده نمیشود</w:t>
            </w:r>
            <w:r w:rsidRPr="00A323F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؟</w:t>
            </w:r>
          </w:p>
        </w:tc>
      </w:tr>
      <w:tr w:rsidR="00485D6F" w:rsidRPr="005460F2" w14:paraId="2120E2E9" w14:textId="77777777" w:rsidTr="007241DD">
        <w:trPr>
          <w:cantSplit/>
        </w:trPr>
        <w:tc>
          <w:tcPr>
            <w:tcW w:w="794" w:type="dxa"/>
          </w:tcPr>
          <w:p w14:paraId="22ED7C8B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0BCFAF06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397A3A71" w14:textId="3810F1D1" w:rsidR="00485D6F" w:rsidRPr="005460F2" w:rsidRDefault="00A323F6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A323F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اسهال آبک</w:t>
            </w:r>
            <w:r w:rsidRPr="00A323F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</w:p>
        </w:tc>
      </w:tr>
      <w:tr w:rsidR="00485D6F" w:rsidRPr="005460F2" w14:paraId="57F2C365" w14:textId="77777777" w:rsidTr="007241DD">
        <w:trPr>
          <w:cantSplit/>
        </w:trPr>
        <w:tc>
          <w:tcPr>
            <w:tcW w:w="794" w:type="dxa"/>
          </w:tcPr>
          <w:p w14:paraId="05ADC0AA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75C50030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21A527C0" w14:textId="4211778A" w:rsidR="00485D6F" w:rsidRPr="005460F2" w:rsidRDefault="00A323F6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A323F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استفراغ</w:t>
            </w:r>
          </w:p>
        </w:tc>
      </w:tr>
      <w:tr w:rsidR="00485D6F" w:rsidRPr="005460F2" w14:paraId="671DB18D" w14:textId="77777777" w:rsidTr="007241DD">
        <w:trPr>
          <w:cantSplit/>
        </w:trPr>
        <w:tc>
          <w:tcPr>
            <w:tcW w:w="794" w:type="dxa"/>
          </w:tcPr>
          <w:p w14:paraId="173EE0F2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624862ED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0E081516" w14:textId="15002879" w:rsidR="00485D6F" w:rsidRPr="005460F2" w:rsidRDefault="00A323F6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A323F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تب درجه پا</w:t>
            </w:r>
            <w:r w:rsidRPr="00A323F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یی</w:t>
            </w:r>
            <w:r w:rsidRPr="00A323F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ن</w:t>
            </w:r>
          </w:p>
        </w:tc>
      </w:tr>
      <w:tr w:rsidR="00485D6F" w:rsidRPr="005460F2" w14:paraId="2D5748BF" w14:textId="77777777" w:rsidTr="007241DD">
        <w:trPr>
          <w:cantSplit/>
        </w:trPr>
        <w:tc>
          <w:tcPr>
            <w:tcW w:w="794" w:type="dxa"/>
          </w:tcPr>
          <w:p w14:paraId="79314FC7" w14:textId="17A6FFB8" w:rsidR="00485D6F" w:rsidRPr="005460F2" w:rsidRDefault="00550D8A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*</w:t>
            </w:r>
          </w:p>
        </w:tc>
        <w:tc>
          <w:tcPr>
            <w:tcW w:w="567" w:type="dxa"/>
            <w:shd w:val="clear" w:color="auto" w:fill="DBE5F1" w:themeFill="accent1" w:themeFillTint="33"/>
          </w:tcPr>
          <w:p w14:paraId="73CE7229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51FE8C40" w14:textId="103ADF0B" w:rsidR="00485D6F" w:rsidRPr="005460F2" w:rsidRDefault="00A323F6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A323F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لوکوس</w:t>
            </w:r>
            <w:r w:rsidRPr="00A323F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A323F6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توز</w:t>
            </w:r>
            <w:r w:rsidRPr="00A323F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شد</w:t>
            </w:r>
            <w:r w:rsidRPr="00A323F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A323F6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د</w:t>
            </w:r>
            <w:r w:rsidRPr="00A323F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در خون مح</w:t>
            </w:r>
            <w:r w:rsidRPr="00A323F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A323F6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ط</w:t>
            </w:r>
            <w:r w:rsidRPr="00A323F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</w:p>
        </w:tc>
      </w:tr>
      <w:tr w:rsidR="00485D6F" w:rsidRPr="005460F2" w14:paraId="4BC6894A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088E8488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5E7F1146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063BB689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1A8DB413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49420EB9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3BD66BC1" w14:textId="77777777" w:rsidR="00485D6F" w:rsidRPr="005460F2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2BF0979E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47F54D55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4CCB5046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2ED36639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14AEC530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7F05558C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lastRenderedPageBreak/>
              <w:t>متن سناریو برای سوالات ، در صورتی که برای سوال یا سوالات زیر سناریو وجود دارد در ردیف زیر بنویسید.</w:t>
            </w:r>
          </w:p>
          <w:p w14:paraId="0AAFC895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6D62FC06" w14:textId="77777777" w:rsidTr="007241DD">
        <w:trPr>
          <w:cantSplit/>
        </w:trPr>
        <w:tc>
          <w:tcPr>
            <w:tcW w:w="10205" w:type="dxa"/>
            <w:gridSpan w:val="5"/>
          </w:tcPr>
          <w:p w14:paraId="0FCF79BD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257DFD16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11C992A0" w14:textId="77777777" w:rsidTr="007241DD">
        <w:trPr>
          <w:cantSplit/>
        </w:trPr>
        <w:tc>
          <w:tcPr>
            <w:tcW w:w="794" w:type="dxa"/>
          </w:tcPr>
          <w:p w14:paraId="096B5384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756FA0A1" w14:textId="05DC43D2" w:rsidR="00485D6F" w:rsidRPr="005460F2" w:rsidRDefault="002B74F0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B74F0">
              <w:rPr>
                <w:rFonts w:ascii="Calibri" w:hAnsi="Calibri" w:cs="B Yagut"/>
                <w:b/>
                <w:color w:val="000000"/>
                <w:rtl/>
              </w:rPr>
              <w:t>عفوني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56722ABC" w14:textId="4E2BEFDB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="003B12D3">
              <w:rPr>
                <w:rtl/>
              </w:rPr>
              <w:t xml:space="preserve"> </w:t>
            </w:r>
            <w:r w:rsidR="003B12D3" w:rsidRPr="003B12D3">
              <w:rPr>
                <w:rStyle w:val="StyleComplexNazanin"/>
                <w:rFonts w:asciiTheme="majorBidi" w:hAnsiTheme="majorBidi" w:cs="Times New Roman"/>
                <w:rtl/>
                <w:lang w:bidi="fa-IR"/>
              </w:rPr>
              <w:t>40</w:t>
            </w:r>
          </w:p>
        </w:tc>
        <w:tc>
          <w:tcPr>
            <w:tcW w:w="1582" w:type="dxa"/>
          </w:tcPr>
          <w:p w14:paraId="74DE5E03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522B223C" w14:textId="77777777" w:rsidTr="007241DD">
        <w:trPr>
          <w:cantSplit/>
        </w:trPr>
        <w:tc>
          <w:tcPr>
            <w:tcW w:w="794" w:type="dxa"/>
            <w:vAlign w:val="center"/>
          </w:tcPr>
          <w:p w14:paraId="7D0ACF93" w14:textId="2156A28E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5</w:t>
            </w:r>
          </w:p>
        </w:tc>
        <w:tc>
          <w:tcPr>
            <w:tcW w:w="9411" w:type="dxa"/>
            <w:gridSpan w:val="4"/>
          </w:tcPr>
          <w:p w14:paraId="42B5C3F3" w14:textId="110FBDCC" w:rsidR="00485D6F" w:rsidRPr="005460F2" w:rsidRDefault="007C5616" w:rsidP="007C5616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7C561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کدام گز</w:t>
            </w:r>
            <w:r w:rsidRPr="007C561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7C5616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نه</w:t>
            </w:r>
            <w:r w:rsidRPr="007C561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در مورد "انسفالوپات</w:t>
            </w:r>
            <w:r w:rsidRPr="007C561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7C561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مرتبط با سپس</w:t>
            </w:r>
            <w:r w:rsidRPr="007C561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7C5616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س</w:t>
            </w:r>
            <w:r w:rsidRPr="007C561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- (</w:t>
            </w:r>
            <w:r w:rsidRPr="007C5616">
              <w:rPr>
                <w:rStyle w:val="StyleComplexNazanin"/>
                <w:rFonts w:asciiTheme="majorBidi" w:hAnsiTheme="majorBidi" w:cs="B Nazanin"/>
                <w:lang w:bidi="fa-IR"/>
              </w:rPr>
              <w:t>SAE</w:t>
            </w:r>
            <w:r w:rsidRPr="007C561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) " نادرست است؟</w:t>
            </w:r>
          </w:p>
        </w:tc>
      </w:tr>
      <w:tr w:rsidR="00485D6F" w:rsidRPr="005460F2" w14:paraId="45DE703F" w14:textId="77777777" w:rsidTr="007241DD">
        <w:trPr>
          <w:cantSplit/>
        </w:trPr>
        <w:tc>
          <w:tcPr>
            <w:tcW w:w="794" w:type="dxa"/>
          </w:tcPr>
          <w:p w14:paraId="5BCD3348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6A35490A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193FF674" w14:textId="0C2F7A06" w:rsidR="00485D6F" w:rsidRPr="005460F2" w:rsidRDefault="007C5616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7C561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شا</w:t>
            </w:r>
            <w:r w:rsidRPr="007C561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7C5616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عتر</w:t>
            </w:r>
            <w:r w:rsidRPr="007C561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7C5616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ن</w:t>
            </w:r>
            <w:r w:rsidRPr="007C561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عارضه عصب</w:t>
            </w:r>
            <w:r w:rsidRPr="007C561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7C561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سپس</w:t>
            </w:r>
            <w:r w:rsidRPr="007C561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7C5616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س</w:t>
            </w:r>
            <w:r w:rsidRPr="007C561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است .</w:t>
            </w:r>
          </w:p>
        </w:tc>
      </w:tr>
      <w:tr w:rsidR="00485D6F" w:rsidRPr="005460F2" w14:paraId="13EF748D" w14:textId="77777777" w:rsidTr="007241DD">
        <w:trPr>
          <w:cantSplit/>
        </w:trPr>
        <w:tc>
          <w:tcPr>
            <w:tcW w:w="794" w:type="dxa"/>
          </w:tcPr>
          <w:p w14:paraId="0184EBE5" w14:textId="5896F764" w:rsidR="00485D6F" w:rsidRPr="005460F2" w:rsidRDefault="00E00E2C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*</w:t>
            </w:r>
          </w:p>
        </w:tc>
        <w:tc>
          <w:tcPr>
            <w:tcW w:w="567" w:type="dxa"/>
            <w:shd w:val="clear" w:color="auto" w:fill="DBE5F1" w:themeFill="accent1" w:themeFillTint="33"/>
          </w:tcPr>
          <w:p w14:paraId="635A5CD9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1CA8D491" w14:textId="15FF322F" w:rsidR="00485D6F" w:rsidRPr="005460F2" w:rsidRDefault="007C5616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7C561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تشخ</w:t>
            </w:r>
            <w:r w:rsidRPr="007C561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7C5616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ص</w:t>
            </w:r>
            <w:r w:rsidRPr="007C561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آن تنها پس از رد مننژ</w:t>
            </w:r>
            <w:r w:rsidRPr="007C561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7C5616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ت</w:t>
            </w:r>
            <w:r w:rsidRPr="007C561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با پونکس</w:t>
            </w:r>
            <w:r w:rsidRPr="007C561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7C5616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ون</w:t>
            </w:r>
            <w:r w:rsidRPr="007C561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کمر</w:t>
            </w:r>
            <w:r w:rsidRPr="007C561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7C561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امکانپذ</w:t>
            </w:r>
            <w:r w:rsidRPr="007C561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7C5616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ر</w:t>
            </w:r>
            <w:r w:rsidRPr="007C561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است</w:t>
            </w:r>
          </w:p>
        </w:tc>
      </w:tr>
      <w:tr w:rsidR="00485D6F" w:rsidRPr="005460F2" w14:paraId="12391D59" w14:textId="77777777" w:rsidTr="007241DD">
        <w:trPr>
          <w:cantSplit/>
        </w:trPr>
        <w:tc>
          <w:tcPr>
            <w:tcW w:w="794" w:type="dxa"/>
          </w:tcPr>
          <w:p w14:paraId="64570FB3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7B0234FE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1EB7F4DA" w14:textId="6BD05A5A" w:rsidR="00485D6F" w:rsidRPr="005460F2" w:rsidRDefault="007C5616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7C561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م</w:t>
            </w:r>
            <w:r w:rsidRPr="007C561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7C5616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تواند</w:t>
            </w:r>
            <w:r w:rsidRPr="007C561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ط</w:t>
            </w:r>
            <w:r w:rsidRPr="007C561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7C5616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ف</w:t>
            </w:r>
            <w:r w:rsidRPr="007C561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7C561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از دل</w:t>
            </w:r>
            <w:r w:rsidRPr="007C561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7C5616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ر</w:t>
            </w:r>
            <w:r w:rsidRPr="007C561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7C5616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وم</w:t>
            </w:r>
            <w:r w:rsidRPr="007C561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خف</w:t>
            </w:r>
            <w:r w:rsidRPr="007C561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7C5616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ف</w:t>
            </w:r>
            <w:r w:rsidRPr="007C561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تا کما را شامل شود</w:t>
            </w:r>
          </w:p>
        </w:tc>
      </w:tr>
      <w:tr w:rsidR="00485D6F" w:rsidRPr="005460F2" w14:paraId="741E307B" w14:textId="77777777" w:rsidTr="007241DD">
        <w:trPr>
          <w:cantSplit/>
        </w:trPr>
        <w:tc>
          <w:tcPr>
            <w:tcW w:w="794" w:type="dxa"/>
          </w:tcPr>
          <w:p w14:paraId="3427A41E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6FCFE2FF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15443126" w14:textId="23368F0F" w:rsidR="00485D6F" w:rsidRPr="005460F2" w:rsidRDefault="007C5616" w:rsidP="007C5616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7C561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مد</w:t>
            </w:r>
            <w:r w:rsidRPr="007C561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7C5616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ر</w:t>
            </w:r>
            <w:r w:rsidRPr="007C561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7C5616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ت</w:t>
            </w:r>
            <w:r w:rsidRPr="007C561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آن شامل اجتناب از داروها</w:t>
            </w:r>
            <w:r w:rsidRPr="007C561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7C561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دارا</w:t>
            </w:r>
            <w:r w:rsidRPr="007C561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7C561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سم</w:t>
            </w:r>
            <w:r w:rsidRPr="007C561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7C5616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ت</w:t>
            </w:r>
            <w:r w:rsidRPr="007C561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عصب</w:t>
            </w:r>
            <w:r w:rsidRPr="007C561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7C561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</w:t>
            </w: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(</w:t>
            </w:r>
            <w:r w:rsidRPr="007C561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مانند سفپ</w:t>
            </w:r>
            <w:r w:rsidRPr="007C561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7C5616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م</w:t>
            </w: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)</w:t>
            </w:r>
            <w:r w:rsidRPr="007C561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است</w:t>
            </w:r>
          </w:p>
        </w:tc>
      </w:tr>
      <w:tr w:rsidR="00485D6F" w:rsidRPr="005460F2" w14:paraId="3442B1E2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4536C8EF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61C7422D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0E581C50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7DAEF667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3C2FBC50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6542D4F8" w14:textId="77777777" w:rsidR="00485D6F" w:rsidRPr="005460F2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4FF118DE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6F53D044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7D69B5D0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5B70E92B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15ADF329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566C6534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4D562BE2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متن سناریو برای سوالات ، در صورتی که برای سوال یا سوالات زیر سناریو وجود دارد در ردیف زیر بنویسید.</w:t>
            </w:r>
          </w:p>
          <w:p w14:paraId="7DDE5B95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61686954" w14:textId="77777777" w:rsidTr="007241DD">
        <w:trPr>
          <w:cantSplit/>
        </w:trPr>
        <w:tc>
          <w:tcPr>
            <w:tcW w:w="10205" w:type="dxa"/>
            <w:gridSpan w:val="5"/>
          </w:tcPr>
          <w:p w14:paraId="17736252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408FA2E1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5EEACFB7" w14:textId="77777777" w:rsidTr="007241DD">
        <w:trPr>
          <w:cantSplit/>
        </w:trPr>
        <w:tc>
          <w:tcPr>
            <w:tcW w:w="794" w:type="dxa"/>
          </w:tcPr>
          <w:p w14:paraId="7D9DA250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2368DF5C" w14:textId="34395053" w:rsidR="00485D6F" w:rsidRPr="005460F2" w:rsidRDefault="002B74F0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B74F0">
              <w:rPr>
                <w:rFonts w:ascii="Calibri" w:hAnsi="Calibri" w:cs="B Yagut"/>
                <w:b/>
                <w:color w:val="000000"/>
                <w:rtl/>
              </w:rPr>
              <w:t>عفوني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094D8F7D" w14:textId="2491179C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="003B12D3">
              <w:rPr>
                <w:rtl/>
              </w:rPr>
              <w:t xml:space="preserve"> </w:t>
            </w:r>
            <w:r w:rsidR="003B12D3" w:rsidRPr="003B12D3">
              <w:rPr>
                <w:rStyle w:val="StyleComplexNazanin"/>
                <w:rFonts w:asciiTheme="majorBidi" w:hAnsiTheme="majorBidi" w:cs="Times New Roman"/>
                <w:rtl/>
                <w:lang w:bidi="fa-IR"/>
              </w:rPr>
              <w:t>40</w:t>
            </w:r>
          </w:p>
        </w:tc>
        <w:tc>
          <w:tcPr>
            <w:tcW w:w="1582" w:type="dxa"/>
          </w:tcPr>
          <w:p w14:paraId="7F865153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4AF5D609" w14:textId="77777777" w:rsidTr="007241DD">
        <w:trPr>
          <w:cantSplit/>
        </w:trPr>
        <w:tc>
          <w:tcPr>
            <w:tcW w:w="794" w:type="dxa"/>
            <w:vAlign w:val="center"/>
          </w:tcPr>
          <w:p w14:paraId="712F9557" w14:textId="02935520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6</w:t>
            </w:r>
          </w:p>
        </w:tc>
        <w:tc>
          <w:tcPr>
            <w:tcW w:w="9411" w:type="dxa"/>
            <w:gridSpan w:val="4"/>
          </w:tcPr>
          <w:p w14:paraId="79B90B5D" w14:textId="392EEA70" w:rsidR="00485D6F" w:rsidRPr="005460F2" w:rsidRDefault="00E00E2C" w:rsidP="00E00E2C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E00E2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کدام </w:t>
            </w:r>
            <w:r w:rsidRPr="00E00E2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E00E2C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ک</w:t>
            </w:r>
            <w:r w:rsidRPr="00E00E2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از و</w:t>
            </w:r>
            <w:r w:rsidRPr="00E00E2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E00E2C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ژگ</w:t>
            </w:r>
            <w:r w:rsidRPr="00E00E2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E00E2C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ها</w:t>
            </w:r>
            <w:r w:rsidRPr="00E00E2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E00E2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ز</w:t>
            </w:r>
            <w:r w:rsidRPr="00E00E2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E00E2C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ر</w:t>
            </w:r>
            <w:r w:rsidRPr="00E00E2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در مورد "پد</w:t>
            </w:r>
            <w:r w:rsidRPr="00E00E2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E00E2C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ده</w:t>
            </w:r>
            <w:r w:rsidRPr="00E00E2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</w:t>
            </w:r>
            <w:r w:rsidRPr="00E00E2C">
              <w:rPr>
                <w:rStyle w:val="StyleComplexNazanin"/>
                <w:rFonts w:asciiTheme="majorBidi" w:hAnsiTheme="majorBidi" w:cs="B Nazanin"/>
                <w:lang w:bidi="fa-IR"/>
              </w:rPr>
              <w:t>Post-Sepsis Syndrome</w:t>
            </w:r>
            <w:r w:rsidRPr="00E00E2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" نادرست است؟</w:t>
            </w:r>
          </w:p>
        </w:tc>
      </w:tr>
      <w:tr w:rsidR="00485D6F" w:rsidRPr="005460F2" w14:paraId="43C4B0C7" w14:textId="77777777" w:rsidTr="007241DD">
        <w:trPr>
          <w:cantSplit/>
        </w:trPr>
        <w:tc>
          <w:tcPr>
            <w:tcW w:w="794" w:type="dxa"/>
          </w:tcPr>
          <w:p w14:paraId="5420FCCC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108EFCAC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58800ECD" w14:textId="36ACEDDF" w:rsidR="00485D6F" w:rsidRPr="005460F2" w:rsidRDefault="00E00E2C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E00E2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م</w:t>
            </w:r>
            <w:r w:rsidRPr="00E00E2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E00E2C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تواند</w:t>
            </w:r>
            <w:r w:rsidRPr="00E00E2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شامل ضعف عضلان</w:t>
            </w:r>
            <w:r w:rsidRPr="00E00E2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E00E2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و خستگ</w:t>
            </w:r>
            <w:r w:rsidRPr="00E00E2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E00E2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باشد .</w:t>
            </w:r>
          </w:p>
        </w:tc>
      </w:tr>
      <w:tr w:rsidR="00485D6F" w:rsidRPr="005460F2" w14:paraId="329EB873" w14:textId="77777777" w:rsidTr="007241DD">
        <w:trPr>
          <w:cantSplit/>
        </w:trPr>
        <w:tc>
          <w:tcPr>
            <w:tcW w:w="794" w:type="dxa"/>
          </w:tcPr>
          <w:p w14:paraId="6BBEA81E" w14:textId="73200B75" w:rsidR="00485D6F" w:rsidRPr="005460F2" w:rsidRDefault="00C74F43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*</w:t>
            </w:r>
          </w:p>
        </w:tc>
        <w:tc>
          <w:tcPr>
            <w:tcW w:w="567" w:type="dxa"/>
            <w:shd w:val="clear" w:color="auto" w:fill="DBE5F1" w:themeFill="accent1" w:themeFillTint="33"/>
          </w:tcPr>
          <w:p w14:paraId="0C448156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3B226C3A" w14:textId="0DB93BCC" w:rsidR="00485D6F" w:rsidRPr="005460F2" w:rsidRDefault="00E00E2C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E00E2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معمولاً در عرض ۲ هفته پس از ترخ</w:t>
            </w:r>
            <w:r w:rsidRPr="00E00E2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E00E2C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ص</w:t>
            </w:r>
            <w:r w:rsidRPr="00E00E2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به طور کامل برطرف م</w:t>
            </w:r>
            <w:r w:rsidRPr="00E00E2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E00E2C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شود</w:t>
            </w:r>
            <w:r w:rsidRPr="00E00E2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.</w:t>
            </w:r>
          </w:p>
        </w:tc>
      </w:tr>
      <w:tr w:rsidR="00485D6F" w:rsidRPr="005460F2" w14:paraId="005A13B5" w14:textId="77777777" w:rsidTr="007241DD">
        <w:trPr>
          <w:cantSplit/>
        </w:trPr>
        <w:tc>
          <w:tcPr>
            <w:tcW w:w="794" w:type="dxa"/>
          </w:tcPr>
          <w:p w14:paraId="0E16E348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1F19E9EB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402FAF04" w14:textId="4756C80E" w:rsidR="00485D6F" w:rsidRPr="005460F2" w:rsidRDefault="00E00E2C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E00E2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ممکن است با اختلالات شناخت</w:t>
            </w:r>
            <w:r w:rsidRPr="00E00E2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E00E2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و افسردگ</w:t>
            </w:r>
            <w:r w:rsidRPr="00E00E2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E00E2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همراه باشد</w:t>
            </w:r>
          </w:p>
        </w:tc>
      </w:tr>
      <w:tr w:rsidR="00485D6F" w:rsidRPr="005460F2" w14:paraId="3DDA1D26" w14:textId="77777777" w:rsidTr="007241DD">
        <w:trPr>
          <w:cantSplit/>
        </w:trPr>
        <w:tc>
          <w:tcPr>
            <w:tcW w:w="794" w:type="dxa"/>
          </w:tcPr>
          <w:p w14:paraId="1AB2C5C5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5759E731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2F0715BF" w14:textId="30E86EBC" w:rsidR="00485D6F" w:rsidRPr="005460F2" w:rsidRDefault="00E00E2C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E00E2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خطر مجدد بستر</w:t>
            </w:r>
            <w:r w:rsidRPr="00E00E2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E00E2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را افزا</w:t>
            </w:r>
            <w:r w:rsidRPr="00E00E2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E00E2C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ش</w:t>
            </w:r>
            <w:r w:rsidR="00034802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م</w:t>
            </w:r>
            <w:r w:rsidRPr="00E00E2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E00E2C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دهد</w:t>
            </w:r>
          </w:p>
        </w:tc>
      </w:tr>
      <w:tr w:rsidR="00485D6F" w:rsidRPr="005460F2" w14:paraId="465B46A4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739D0FB2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6B701825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720067D2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36B1DD84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608BE5EC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149BE25F" w14:textId="77777777" w:rsidR="00485D6F" w:rsidRPr="005460F2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3B480C63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47741C08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4C642D0E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5763AFB3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3A215D3C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lastRenderedPageBreak/>
              <w:t>متن سناریو برای سوالات ، در صورتی که برای سوال یا سوالات زیر سناریو وجود دارد در ردیف زیر بنویسید.</w:t>
            </w:r>
          </w:p>
          <w:p w14:paraId="2D0296E6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3E4DAACE" w14:textId="77777777" w:rsidTr="007241DD">
        <w:trPr>
          <w:cantSplit/>
        </w:trPr>
        <w:tc>
          <w:tcPr>
            <w:tcW w:w="10205" w:type="dxa"/>
            <w:gridSpan w:val="5"/>
          </w:tcPr>
          <w:p w14:paraId="26583E12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2251FC6D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2E6AB677" w14:textId="77777777" w:rsidTr="007241DD">
        <w:trPr>
          <w:cantSplit/>
        </w:trPr>
        <w:tc>
          <w:tcPr>
            <w:tcW w:w="794" w:type="dxa"/>
          </w:tcPr>
          <w:p w14:paraId="449E6612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0BBE9416" w14:textId="73287FEC" w:rsidR="00485D6F" w:rsidRPr="005460F2" w:rsidRDefault="002B74F0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B74F0">
              <w:rPr>
                <w:rFonts w:ascii="Calibri" w:hAnsi="Calibri" w:cs="B Yagut"/>
                <w:b/>
                <w:color w:val="000000"/>
                <w:rtl/>
              </w:rPr>
              <w:t>عفوني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2943D7C6" w14:textId="4B7A684E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="003B12D3">
              <w:rPr>
                <w:rtl/>
              </w:rPr>
              <w:t xml:space="preserve"> </w:t>
            </w:r>
            <w:r w:rsidR="003B12D3" w:rsidRPr="003B12D3">
              <w:rPr>
                <w:rStyle w:val="StyleComplexNazanin"/>
                <w:rFonts w:asciiTheme="majorBidi" w:hAnsiTheme="majorBidi" w:cs="Times New Roman"/>
                <w:rtl/>
                <w:lang w:bidi="fa-IR"/>
              </w:rPr>
              <w:t>40</w:t>
            </w:r>
          </w:p>
        </w:tc>
        <w:tc>
          <w:tcPr>
            <w:tcW w:w="1582" w:type="dxa"/>
          </w:tcPr>
          <w:p w14:paraId="2AB9A138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3A9208D3" w14:textId="77777777" w:rsidTr="007241DD">
        <w:trPr>
          <w:cantSplit/>
        </w:trPr>
        <w:tc>
          <w:tcPr>
            <w:tcW w:w="794" w:type="dxa"/>
            <w:vAlign w:val="center"/>
          </w:tcPr>
          <w:p w14:paraId="4EE6B3E5" w14:textId="2197A75C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7</w:t>
            </w:r>
          </w:p>
        </w:tc>
        <w:tc>
          <w:tcPr>
            <w:tcW w:w="9411" w:type="dxa"/>
            <w:gridSpan w:val="4"/>
          </w:tcPr>
          <w:p w14:paraId="4C74DEBE" w14:textId="024C0BDE" w:rsidR="00485D6F" w:rsidRPr="005460F2" w:rsidRDefault="00485761" w:rsidP="00485761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485761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کدام جزء در محاسبه امت</w:t>
            </w:r>
            <w:r w:rsidRPr="00485761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485761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از</w:t>
            </w:r>
            <w:r w:rsidRPr="00485761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</w:t>
            </w:r>
            <w:r w:rsidRPr="00485761">
              <w:rPr>
                <w:rStyle w:val="StyleComplexNazanin"/>
                <w:rFonts w:asciiTheme="majorBidi" w:hAnsiTheme="majorBidi" w:cs="B Nazanin"/>
                <w:lang w:bidi="fa-IR"/>
              </w:rPr>
              <w:t>qSOFA</w:t>
            </w:r>
            <w:r w:rsidRPr="00485761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گنجانده نشده است؟</w:t>
            </w:r>
          </w:p>
        </w:tc>
      </w:tr>
      <w:tr w:rsidR="00485D6F" w:rsidRPr="005460F2" w14:paraId="729497B8" w14:textId="77777777" w:rsidTr="007241DD">
        <w:trPr>
          <w:cantSplit/>
        </w:trPr>
        <w:tc>
          <w:tcPr>
            <w:tcW w:w="794" w:type="dxa"/>
          </w:tcPr>
          <w:p w14:paraId="0F694C6A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55A5361B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3E197B1B" w14:textId="48FE2FCC" w:rsidR="00485D6F" w:rsidRPr="005460F2" w:rsidRDefault="00485761" w:rsidP="00E20589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485761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100 </w:t>
            </w:r>
            <w:r w:rsidRPr="00485761">
              <w:rPr>
                <w:rStyle w:val="StyleComplexNazanin"/>
                <w:rFonts w:asciiTheme="majorBidi" w:hAnsiTheme="majorBidi" w:cs="B Nazanin"/>
                <w:lang w:bidi="fa-IR"/>
              </w:rPr>
              <w:t>mmHg</w:t>
            </w:r>
            <w:r w:rsidRPr="00485761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</w:t>
            </w:r>
            <w:r w:rsidR="00E20589">
              <w:rPr>
                <w:rStyle w:val="StyleComplexNazanin"/>
                <w:rFonts w:ascii="Times New Roman" w:hAnsi="Times New Roman" w:cs="Times New Roman" w:hint="cs"/>
                <w:rtl/>
                <w:lang w:bidi="fa-IR"/>
              </w:rPr>
              <w:t xml:space="preserve"> </w:t>
            </w:r>
            <w:r w:rsidR="00E20589" w:rsidRPr="00485761">
              <w:rPr>
                <w:rStyle w:val="StyleComplexNazanin"/>
                <w:rFonts w:asciiTheme="majorBidi" w:hAnsiTheme="majorBidi" w:cs="B Nazanin"/>
                <w:lang w:bidi="fa-IR"/>
              </w:rPr>
              <w:t>≤</w:t>
            </w:r>
            <w:r w:rsidRPr="00485761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</w:t>
            </w:r>
            <w:r w:rsidRPr="00485761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فشارخون</w:t>
            </w:r>
            <w:r w:rsidRPr="00485761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</w:t>
            </w:r>
            <w:r w:rsidRPr="00485761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سی</w:t>
            </w:r>
            <w:r w:rsidRPr="00485761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ستول</w:t>
            </w:r>
            <w:r w:rsidRPr="00485761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485761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ک</w:t>
            </w:r>
          </w:p>
        </w:tc>
      </w:tr>
      <w:tr w:rsidR="00485D6F" w:rsidRPr="005460F2" w14:paraId="69395C3D" w14:textId="77777777" w:rsidTr="007241DD">
        <w:trPr>
          <w:cantSplit/>
        </w:trPr>
        <w:tc>
          <w:tcPr>
            <w:tcW w:w="794" w:type="dxa"/>
          </w:tcPr>
          <w:p w14:paraId="498D50AD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4D5CC6CD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7B438B06" w14:textId="6E010CF8" w:rsidR="00485D6F" w:rsidRPr="005460F2" w:rsidRDefault="00485761" w:rsidP="00E20589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485761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تعداد تنفس</w:t>
            </w:r>
            <w:r w:rsidR="00E20589">
              <w:rPr>
                <w:rStyle w:val="StyleComplexNazanin"/>
                <w:rFonts w:ascii="Times New Roman" w:hAnsi="Times New Roman" w:cs="Times New Roman" w:hint="cs"/>
                <w:rtl/>
                <w:lang w:bidi="fa-IR"/>
              </w:rPr>
              <w:t xml:space="preserve"> بیشتر یا مساوی</w:t>
            </w:r>
            <w:r w:rsidRPr="00485761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22 </w:t>
            </w:r>
            <w:r w:rsidRPr="00485761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بار</w:t>
            </w:r>
            <w:r w:rsidRPr="00485761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</w:t>
            </w:r>
            <w:r w:rsidRPr="00485761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در</w:t>
            </w:r>
            <w:r w:rsidRPr="00485761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</w:t>
            </w:r>
            <w:r w:rsidRPr="00485761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دقی</w:t>
            </w:r>
            <w:r w:rsidR="00E2058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ق</w:t>
            </w:r>
            <w:r w:rsidRPr="00485761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ه</w:t>
            </w:r>
          </w:p>
        </w:tc>
      </w:tr>
      <w:tr w:rsidR="00485D6F" w:rsidRPr="005460F2" w14:paraId="07E02EE5" w14:textId="77777777" w:rsidTr="007241DD">
        <w:trPr>
          <w:cantSplit/>
        </w:trPr>
        <w:tc>
          <w:tcPr>
            <w:tcW w:w="794" w:type="dxa"/>
          </w:tcPr>
          <w:p w14:paraId="58948220" w14:textId="29D2C20F" w:rsidR="00485D6F" w:rsidRPr="005460F2" w:rsidRDefault="0001126E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*</w:t>
            </w:r>
          </w:p>
        </w:tc>
        <w:tc>
          <w:tcPr>
            <w:tcW w:w="567" w:type="dxa"/>
            <w:shd w:val="clear" w:color="auto" w:fill="DBE5F1" w:themeFill="accent1" w:themeFillTint="33"/>
          </w:tcPr>
          <w:p w14:paraId="5450EA07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3F2EF7AB" w14:textId="1A771FD8" w:rsidR="00485D6F" w:rsidRPr="005460F2" w:rsidRDefault="00485761" w:rsidP="00E20589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485761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تغ</w:t>
            </w:r>
            <w:r w:rsidRPr="00485761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یی</w:t>
            </w:r>
            <w:r w:rsidRPr="00485761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ر</w:t>
            </w:r>
            <w:r w:rsidRPr="00485761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در وضع</w:t>
            </w:r>
            <w:r w:rsidRPr="00485761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485761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ت</w:t>
            </w:r>
            <w:r w:rsidRPr="00485761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روان</w:t>
            </w:r>
            <w:r w:rsidRPr="00485761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="00E2058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(</w:t>
            </w:r>
            <w:r w:rsidRPr="00485761">
              <w:rPr>
                <w:rStyle w:val="StyleComplexNazanin"/>
                <w:rFonts w:asciiTheme="majorBidi" w:hAnsiTheme="majorBidi" w:cs="B Nazanin"/>
                <w:lang w:bidi="fa-IR"/>
              </w:rPr>
              <w:t>GCS</w:t>
            </w:r>
            <w:r w:rsidR="00E20589">
              <w:rPr>
                <w:rStyle w:val="StyleComplexNazanin"/>
                <w:rFonts w:asciiTheme="majorBidi" w:hAnsiTheme="majorBidi" w:cstheme="majorBidi"/>
                <w:lang w:bidi="fa-IR"/>
              </w:rPr>
              <w:t>≤</w:t>
            </w:r>
            <w:r w:rsidRPr="00485761">
              <w:rPr>
                <w:rStyle w:val="StyleComplexNazanin"/>
                <w:rFonts w:asciiTheme="majorBidi" w:hAnsiTheme="majorBidi" w:cs="B Nazanin"/>
                <w:lang w:bidi="fa-IR"/>
              </w:rPr>
              <w:t>15</w:t>
            </w:r>
            <w:r w:rsidRPr="00485761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)</w:t>
            </w:r>
          </w:p>
        </w:tc>
      </w:tr>
      <w:tr w:rsidR="00485D6F" w:rsidRPr="005460F2" w14:paraId="548A60B8" w14:textId="77777777" w:rsidTr="007241DD">
        <w:trPr>
          <w:cantSplit/>
        </w:trPr>
        <w:tc>
          <w:tcPr>
            <w:tcW w:w="794" w:type="dxa"/>
          </w:tcPr>
          <w:p w14:paraId="3E73BD84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793A3EE0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4A8B13FB" w14:textId="49AF78F3" w:rsidR="00485D6F" w:rsidRPr="005460F2" w:rsidRDefault="00485761" w:rsidP="00D92516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485761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لاکتات خون </w:t>
            </w:r>
            <w:r w:rsidR="0021376F">
              <w:rPr>
                <w:rStyle w:val="StyleComplexNazanin"/>
                <w:rFonts w:asciiTheme="majorBidi" w:hAnsiTheme="majorBidi" w:cs="B Nazanin"/>
                <w:lang w:bidi="fa-IR"/>
              </w:rPr>
              <w:t>&lt;</w:t>
            </w:r>
            <w:r w:rsidR="00D9251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2</w:t>
            </w:r>
            <w:r w:rsidR="00D9251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میلی مول در لیتر</w:t>
            </w:r>
          </w:p>
        </w:tc>
      </w:tr>
      <w:tr w:rsidR="00485D6F" w:rsidRPr="005460F2" w14:paraId="54030904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5BAD5932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2443B1A7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49C41C64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137DC4E2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5AF6D131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03820F22" w14:textId="77777777" w:rsidR="00485D6F" w:rsidRPr="005460F2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2F8B46EC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67A4C1A0" w14:textId="4EE8580D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4286D02D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6093C2C5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36A514AB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متن سناریو برای سوالات ، در صورتی که برای سوال یا سوالات زیر سناریو وجود دارد در ردیف زیر بنویسید.</w:t>
            </w:r>
          </w:p>
          <w:p w14:paraId="7616B7BD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4133F4CC" w14:textId="77777777" w:rsidTr="007241DD">
        <w:trPr>
          <w:cantSplit/>
        </w:trPr>
        <w:tc>
          <w:tcPr>
            <w:tcW w:w="10205" w:type="dxa"/>
            <w:gridSpan w:val="5"/>
          </w:tcPr>
          <w:p w14:paraId="1FA3FC2D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710E0071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733B6CCE" w14:textId="77777777" w:rsidTr="007241DD">
        <w:trPr>
          <w:cantSplit/>
        </w:trPr>
        <w:tc>
          <w:tcPr>
            <w:tcW w:w="794" w:type="dxa"/>
          </w:tcPr>
          <w:p w14:paraId="014318CB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061ADFB1" w14:textId="30D25D84" w:rsidR="00485D6F" w:rsidRPr="005460F2" w:rsidRDefault="002B74F0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B74F0">
              <w:rPr>
                <w:rFonts w:ascii="Calibri" w:hAnsi="Calibri" w:cs="B Yagut"/>
                <w:b/>
                <w:color w:val="000000"/>
                <w:rtl/>
              </w:rPr>
              <w:t>عفوني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500448C4" w14:textId="5DBE6D80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="003B12D3">
              <w:rPr>
                <w:rtl/>
              </w:rPr>
              <w:t xml:space="preserve"> </w:t>
            </w:r>
            <w:r w:rsidR="003B12D3" w:rsidRPr="003B12D3">
              <w:rPr>
                <w:rStyle w:val="StyleComplexNazanin"/>
                <w:rFonts w:asciiTheme="majorBidi" w:hAnsiTheme="majorBidi" w:cs="Times New Roman"/>
                <w:rtl/>
                <w:lang w:bidi="fa-IR"/>
              </w:rPr>
              <w:t>40</w:t>
            </w:r>
          </w:p>
        </w:tc>
        <w:tc>
          <w:tcPr>
            <w:tcW w:w="1582" w:type="dxa"/>
          </w:tcPr>
          <w:p w14:paraId="4F6866C5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6563916E" w14:textId="77777777" w:rsidTr="007241DD">
        <w:trPr>
          <w:cantSplit/>
        </w:trPr>
        <w:tc>
          <w:tcPr>
            <w:tcW w:w="794" w:type="dxa"/>
            <w:vAlign w:val="center"/>
          </w:tcPr>
          <w:p w14:paraId="49CA017D" w14:textId="4CD54EFD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8</w:t>
            </w:r>
          </w:p>
        </w:tc>
        <w:tc>
          <w:tcPr>
            <w:tcW w:w="9411" w:type="dxa"/>
            <w:gridSpan w:val="4"/>
          </w:tcPr>
          <w:p w14:paraId="762ADCBF" w14:textId="72027352" w:rsidR="00485D6F" w:rsidRPr="005460F2" w:rsidRDefault="0001126E" w:rsidP="0001126E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01126E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کدام </w:t>
            </w:r>
            <w:r w:rsidRPr="0001126E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01126E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ک</w:t>
            </w:r>
            <w:r w:rsidRPr="0001126E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از شرا</w:t>
            </w:r>
            <w:r w:rsidRPr="0001126E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01126E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ط</w:t>
            </w:r>
            <w:r w:rsidRPr="0001126E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ز</w:t>
            </w:r>
            <w:r w:rsidRPr="0001126E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01126E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ر</w:t>
            </w:r>
            <w:r w:rsidRPr="0001126E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م</w:t>
            </w:r>
            <w:r w:rsidRPr="0001126E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01126E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تواند به صورت کاذب مع</w:t>
            </w:r>
            <w:r w:rsidRPr="0001126E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01126E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ارها</w:t>
            </w:r>
            <w:r w:rsidRPr="0001126E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01126E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سپس</w:t>
            </w:r>
            <w:r w:rsidRPr="0001126E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01126E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س</w:t>
            </w:r>
            <w:r w:rsidRPr="0001126E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را تقل</w:t>
            </w:r>
            <w:r w:rsidRPr="0001126E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01126E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د</w:t>
            </w:r>
            <w:r w:rsidRPr="0001126E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کند ؟</w:t>
            </w:r>
          </w:p>
        </w:tc>
      </w:tr>
      <w:tr w:rsidR="00485D6F" w:rsidRPr="005460F2" w14:paraId="6270F4F5" w14:textId="77777777" w:rsidTr="007241DD">
        <w:trPr>
          <w:cantSplit/>
        </w:trPr>
        <w:tc>
          <w:tcPr>
            <w:tcW w:w="794" w:type="dxa"/>
          </w:tcPr>
          <w:p w14:paraId="37CF2784" w14:textId="6CCAA3E4" w:rsidR="00485D6F" w:rsidRPr="005460F2" w:rsidRDefault="00D33999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*</w:t>
            </w:r>
          </w:p>
        </w:tc>
        <w:tc>
          <w:tcPr>
            <w:tcW w:w="567" w:type="dxa"/>
            <w:shd w:val="clear" w:color="auto" w:fill="DBE5F1" w:themeFill="accent1" w:themeFillTint="33"/>
          </w:tcPr>
          <w:p w14:paraId="212BC4C7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2728C742" w14:textId="1C92B9C7" w:rsidR="00485D6F" w:rsidRPr="005460F2" w:rsidRDefault="0001126E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01126E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آنفارکتوس م</w:t>
            </w:r>
            <w:r w:rsidRPr="0001126E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01126E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وکارد</w:t>
            </w:r>
            <w:r w:rsidRPr="0001126E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حاد</w:t>
            </w:r>
          </w:p>
        </w:tc>
      </w:tr>
      <w:tr w:rsidR="00485D6F" w:rsidRPr="005460F2" w14:paraId="3749A78B" w14:textId="77777777" w:rsidTr="007241DD">
        <w:trPr>
          <w:cantSplit/>
        </w:trPr>
        <w:tc>
          <w:tcPr>
            <w:tcW w:w="794" w:type="dxa"/>
          </w:tcPr>
          <w:p w14:paraId="22724DDF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162228F3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3789A9F3" w14:textId="01FABE5D" w:rsidR="00485D6F" w:rsidRPr="005460F2" w:rsidRDefault="0001126E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01126E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ه</w:t>
            </w:r>
            <w:r w:rsidRPr="0001126E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01126E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پوت</w:t>
            </w:r>
            <w:r w:rsidRPr="0001126E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01126E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روئ</w:t>
            </w:r>
            <w:r w:rsidRPr="0001126E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01126E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د</w:t>
            </w:r>
            <w:r w:rsidRPr="0001126E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</w:t>
            </w:r>
            <w:r w:rsidRPr="0001126E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</w:p>
        </w:tc>
      </w:tr>
      <w:tr w:rsidR="00485D6F" w:rsidRPr="005460F2" w14:paraId="5E10C771" w14:textId="77777777" w:rsidTr="007241DD">
        <w:trPr>
          <w:cantSplit/>
        </w:trPr>
        <w:tc>
          <w:tcPr>
            <w:tcW w:w="794" w:type="dxa"/>
          </w:tcPr>
          <w:p w14:paraId="1FAD584A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5820CBB9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7D3464ED" w14:textId="511E0F95" w:rsidR="00485D6F" w:rsidRPr="005460F2" w:rsidRDefault="0001126E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01126E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نارسا</w:t>
            </w:r>
            <w:r w:rsidRPr="0001126E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یی</w:t>
            </w:r>
            <w:r w:rsidRPr="0001126E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احتقان</w:t>
            </w:r>
            <w:r w:rsidRPr="0001126E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01126E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قلب</w:t>
            </w:r>
          </w:p>
        </w:tc>
      </w:tr>
      <w:tr w:rsidR="00485D6F" w:rsidRPr="005460F2" w14:paraId="4E7736F1" w14:textId="77777777" w:rsidTr="007241DD">
        <w:trPr>
          <w:cantSplit/>
        </w:trPr>
        <w:tc>
          <w:tcPr>
            <w:tcW w:w="794" w:type="dxa"/>
          </w:tcPr>
          <w:p w14:paraId="44C010E5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1754E8AD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2F6EF344" w14:textId="3DA6F42E" w:rsidR="00485D6F" w:rsidRPr="005460F2" w:rsidRDefault="0001126E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01126E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س</w:t>
            </w:r>
            <w:r w:rsidRPr="0001126E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01126E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روز</w:t>
            </w:r>
            <w:r w:rsidRPr="0001126E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کبد </w:t>
            </w:r>
            <w:r w:rsidRPr="0001126E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</w:p>
        </w:tc>
      </w:tr>
      <w:tr w:rsidR="00485D6F" w:rsidRPr="005460F2" w14:paraId="3CF43355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4E83A114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2AC75AD4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3B2B7810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7F62262E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735FBEE6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591AD416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7547275B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42FAFDF1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45BDC652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متن سناریو برای سوالات ، در صورتی که برای سوال یا سوالات زیر سناریو وجود دارد در ردیف زیر بنویسید.</w:t>
            </w:r>
          </w:p>
          <w:p w14:paraId="1C6DFFCC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12604052" w14:textId="77777777" w:rsidTr="007241DD">
        <w:trPr>
          <w:cantSplit/>
        </w:trPr>
        <w:tc>
          <w:tcPr>
            <w:tcW w:w="10205" w:type="dxa"/>
            <w:gridSpan w:val="5"/>
          </w:tcPr>
          <w:p w14:paraId="31ECCF4F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64D9CB7C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67A76F37" w14:textId="77777777" w:rsidTr="007241DD">
        <w:trPr>
          <w:cantSplit/>
        </w:trPr>
        <w:tc>
          <w:tcPr>
            <w:tcW w:w="794" w:type="dxa"/>
          </w:tcPr>
          <w:p w14:paraId="11904F53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683FEC35" w14:textId="15470A4C" w:rsidR="00485D6F" w:rsidRPr="005460F2" w:rsidRDefault="002B74F0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B74F0">
              <w:rPr>
                <w:rFonts w:ascii="Calibri" w:hAnsi="Calibri" w:cs="B Yagut"/>
                <w:b/>
                <w:color w:val="000000"/>
                <w:rtl/>
              </w:rPr>
              <w:t>عفوني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77558AE9" w14:textId="024E2D1E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="003B12D3">
              <w:rPr>
                <w:rtl/>
              </w:rPr>
              <w:t xml:space="preserve"> </w:t>
            </w:r>
            <w:r w:rsidR="003B12D3" w:rsidRPr="003B12D3">
              <w:rPr>
                <w:rStyle w:val="StyleComplexNazanin"/>
                <w:rFonts w:asciiTheme="majorBidi" w:hAnsiTheme="majorBidi" w:cs="Times New Roman"/>
                <w:rtl/>
                <w:lang w:bidi="fa-IR"/>
              </w:rPr>
              <w:t>40</w:t>
            </w:r>
          </w:p>
        </w:tc>
        <w:tc>
          <w:tcPr>
            <w:tcW w:w="1582" w:type="dxa"/>
          </w:tcPr>
          <w:p w14:paraId="27BF0ECC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2C2BD8D6" w14:textId="77777777" w:rsidTr="007241DD">
        <w:trPr>
          <w:cantSplit/>
        </w:trPr>
        <w:tc>
          <w:tcPr>
            <w:tcW w:w="794" w:type="dxa"/>
            <w:vAlign w:val="center"/>
          </w:tcPr>
          <w:p w14:paraId="1D627948" w14:textId="06D31E75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9</w:t>
            </w:r>
          </w:p>
        </w:tc>
        <w:tc>
          <w:tcPr>
            <w:tcW w:w="9411" w:type="dxa"/>
            <w:gridSpan w:val="4"/>
          </w:tcPr>
          <w:p w14:paraId="00BB4AA9" w14:textId="2D22328F" w:rsidR="00485D6F" w:rsidRPr="005460F2" w:rsidRDefault="00D33999" w:rsidP="00D33999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D3399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مرد</w:t>
            </w:r>
            <w:r w:rsidRPr="00D3399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D3399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34 ساله به دل</w:t>
            </w:r>
            <w:r w:rsidRPr="00D3399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D3399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ل</w:t>
            </w:r>
            <w:r w:rsidRPr="00D3399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تب، لرز، سرفه ها</w:t>
            </w:r>
            <w:r w:rsidRPr="00D3399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D3399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خلط دار و درد در سمت چپ قفسه س</w:t>
            </w:r>
            <w:r w:rsidRPr="00D3399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D3399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نه</w:t>
            </w:r>
            <w:r w:rsidRPr="00D3399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که با تنفس عم</w:t>
            </w:r>
            <w:r w:rsidRPr="00D3399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D3399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ق</w:t>
            </w:r>
            <w:r w:rsidRPr="00D3399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بدتر م</w:t>
            </w:r>
            <w:r w:rsidRPr="00D3399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D3399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شود به اورژانس مراجعه م</w:t>
            </w:r>
            <w:r w:rsidRPr="00D3399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D3399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کند. علائم او از 3 روز پ</w:t>
            </w:r>
            <w:r w:rsidRPr="00D3399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D3399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ش</w:t>
            </w:r>
            <w:r w:rsidRPr="00D3399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شروع شده و به تدر</w:t>
            </w:r>
            <w:r w:rsidRPr="00D3399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D3399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ج</w:t>
            </w:r>
            <w:r w:rsidRPr="00D3399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بدتر م</w:t>
            </w:r>
            <w:r w:rsidRPr="00D3399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D3399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شود. دما 38.8 درجه سانت</w:t>
            </w:r>
            <w:r w:rsidRPr="00D3399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D3399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گراد، فشار خون 110/66 م</w:t>
            </w:r>
            <w:r w:rsidRPr="00D3399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D3399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ل</w:t>
            </w:r>
            <w:r w:rsidRPr="00D3399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D3399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متر ج</w:t>
            </w:r>
            <w:r w:rsidRPr="00D3399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D3399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وه،</w:t>
            </w:r>
            <w:r w:rsidRPr="00D3399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نبض 110 در دق</w:t>
            </w:r>
            <w:r w:rsidRPr="00D3399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D3399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قه و تنفس 22 در دق</w:t>
            </w:r>
            <w:r w:rsidRPr="00D3399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D3399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قه</w:t>
            </w:r>
            <w:r w:rsidRPr="00D3399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است. معا</w:t>
            </w:r>
            <w:r w:rsidRPr="00D3399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D3399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نه</w:t>
            </w:r>
            <w:r w:rsidRPr="00D3399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ف</w:t>
            </w:r>
            <w:r w:rsidRPr="00D3399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D3399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ز</w:t>
            </w:r>
            <w:r w:rsidRPr="00D3399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D3399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ک</w:t>
            </w:r>
            <w:r w:rsidRPr="00D3399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D3399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</w:t>
            </w:r>
            <w:r w:rsidRPr="00D33999">
              <w:rPr>
                <w:rStyle w:val="StyleComplexNazanin"/>
                <w:rFonts w:asciiTheme="majorBidi" w:hAnsiTheme="majorBidi" w:cs="B Nazanin"/>
                <w:lang w:bidi="fa-IR"/>
              </w:rPr>
              <w:t>dullness to percussion, bronchial breath sounds, and crackles</w:t>
            </w:r>
            <w:r w:rsidRPr="00D3399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 ر</w:t>
            </w:r>
            <w:r w:rsidRPr="00D3399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D3399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ه</w:t>
            </w:r>
            <w:r w:rsidRPr="00D3399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سمت چپ را نشان م</w:t>
            </w:r>
            <w:r w:rsidRPr="00D3399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ی‌</w:t>
            </w:r>
            <w:r w:rsidRPr="00D3399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دهد</w:t>
            </w:r>
            <w:r w:rsidRPr="00D3399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. </w:t>
            </w:r>
            <w:r w:rsidRPr="00D3399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D3399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افته</w:t>
            </w:r>
            <w:r w:rsidRPr="00D3399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ها</w:t>
            </w:r>
            <w:r w:rsidRPr="00D3399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D3399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سمع ر</w:t>
            </w:r>
            <w:r w:rsidRPr="00D3399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D3399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ه</w:t>
            </w:r>
            <w:r w:rsidRPr="00D3399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راست و قلب طب</w:t>
            </w:r>
            <w:r w:rsidRPr="00D3399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D3399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ع</w:t>
            </w:r>
            <w:r w:rsidRPr="00D3399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D3399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است. آزما</w:t>
            </w:r>
            <w:r w:rsidRPr="00D3399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D3399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شات</w:t>
            </w:r>
            <w:r w:rsidRPr="00D3399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افزا</w:t>
            </w:r>
            <w:r w:rsidRPr="00D3399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D3399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ش</w:t>
            </w:r>
            <w:r w:rsidRPr="00D3399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تعداد لکوس</w:t>
            </w:r>
            <w:r w:rsidRPr="00D3399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D3399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ت‌ها</w:t>
            </w:r>
            <w:r w:rsidRPr="00D3399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را با ش</w:t>
            </w:r>
            <w:r w:rsidRPr="00D3399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D3399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فت</w:t>
            </w:r>
            <w:r w:rsidRPr="00D3399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چپ نشان م</w:t>
            </w:r>
            <w:r w:rsidRPr="00D3399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ی‌</w:t>
            </w:r>
            <w:r w:rsidRPr="00D3399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دهد</w:t>
            </w:r>
            <w:r w:rsidRPr="00D3399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. در تمام موارد ز</w:t>
            </w:r>
            <w:r w:rsidRPr="00D3399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D3399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ر</w:t>
            </w:r>
            <w:r w:rsidRPr="00D3399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اند</w:t>
            </w:r>
            <w:r w:rsidRPr="00D3399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D3399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کاس</w:t>
            </w:r>
            <w:r w:rsidRPr="00D3399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D3399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ون</w:t>
            </w:r>
            <w:r w:rsidRPr="00D3399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</w:t>
            </w:r>
            <w:r w:rsidRPr="00D33999">
              <w:rPr>
                <w:rStyle w:val="StyleComplexNazanin"/>
                <w:rFonts w:asciiTheme="majorBidi" w:hAnsiTheme="majorBidi" w:cs="B Nazanin"/>
                <w:lang w:bidi="fa-IR"/>
              </w:rPr>
              <w:t>CT SCAN</w:t>
            </w:r>
            <w:r w:rsidRPr="00D3399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 وجود دارد به جز؟</w:t>
            </w:r>
          </w:p>
        </w:tc>
      </w:tr>
      <w:tr w:rsidR="00485D6F" w:rsidRPr="005460F2" w14:paraId="63039AF8" w14:textId="77777777" w:rsidTr="007241DD">
        <w:trPr>
          <w:cantSplit/>
        </w:trPr>
        <w:tc>
          <w:tcPr>
            <w:tcW w:w="794" w:type="dxa"/>
          </w:tcPr>
          <w:p w14:paraId="292A605D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59BF8DDD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24B230B7" w14:textId="75A943C5" w:rsidR="00485D6F" w:rsidRPr="005460F2" w:rsidRDefault="00D33999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D33999">
              <w:rPr>
                <w:rStyle w:val="StyleComplexNazanin"/>
                <w:rFonts w:asciiTheme="majorBidi" w:hAnsiTheme="majorBidi" w:cs="B Nazanin"/>
                <w:lang w:bidi="fa-IR"/>
              </w:rPr>
              <w:t>loculated effusion</w:t>
            </w:r>
          </w:p>
        </w:tc>
      </w:tr>
      <w:tr w:rsidR="00485D6F" w:rsidRPr="005460F2" w14:paraId="24A413F6" w14:textId="77777777" w:rsidTr="007241DD">
        <w:trPr>
          <w:cantSplit/>
        </w:trPr>
        <w:tc>
          <w:tcPr>
            <w:tcW w:w="794" w:type="dxa"/>
          </w:tcPr>
          <w:p w14:paraId="1C5D08AB" w14:textId="56D1EBE6" w:rsidR="00485D6F" w:rsidRPr="005460F2" w:rsidRDefault="002062E6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*</w:t>
            </w:r>
          </w:p>
        </w:tc>
        <w:tc>
          <w:tcPr>
            <w:tcW w:w="567" w:type="dxa"/>
            <w:shd w:val="clear" w:color="auto" w:fill="DBE5F1" w:themeFill="accent1" w:themeFillTint="33"/>
          </w:tcPr>
          <w:p w14:paraId="3822432A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15778132" w14:textId="4EAFE341" w:rsidR="00485D6F" w:rsidRPr="005460F2" w:rsidRDefault="00D33999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D3399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ن</w:t>
            </w:r>
            <w:r w:rsidRPr="00D3399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D3399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از</w:t>
            </w:r>
            <w:r w:rsidRPr="00D3399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به وازوپرسور</w:t>
            </w:r>
          </w:p>
        </w:tc>
      </w:tr>
      <w:tr w:rsidR="00485D6F" w:rsidRPr="005460F2" w14:paraId="6943F9DC" w14:textId="77777777" w:rsidTr="007241DD">
        <w:trPr>
          <w:cantSplit/>
        </w:trPr>
        <w:tc>
          <w:tcPr>
            <w:tcW w:w="794" w:type="dxa"/>
          </w:tcPr>
          <w:p w14:paraId="459E9211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6F567DE0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6427E333" w14:textId="37B29EDD" w:rsidR="00485D6F" w:rsidRPr="005460F2" w:rsidRDefault="00D33999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D3399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وجود کاو</w:t>
            </w:r>
            <w:r w:rsidRPr="00D3399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D3399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ته</w:t>
            </w:r>
          </w:p>
        </w:tc>
      </w:tr>
      <w:tr w:rsidR="00485D6F" w:rsidRPr="005460F2" w14:paraId="20FDCC74" w14:textId="77777777" w:rsidTr="007241DD">
        <w:trPr>
          <w:cantSplit/>
        </w:trPr>
        <w:tc>
          <w:tcPr>
            <w:tcW w:w="794" w:type="dxa"/>
          </w:tcPr>
          <w:p w14:paraId="6FD5610F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67F96B1E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668F42AD" w14:textId="345A69BA" w:rsidR="00485D6F" w:rsidRPr="005460F2" w:rsidRDefault="00D33999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D33999">
              <w:rPr>
                <w:rStyle w:val="StyleComplexNazanin"/>
                <w:rFonts w:asciiTheme="majorBidi" w:hAnsiTheme="majorBidi" w:cs="B Nazanin"/>
                <w:lang w:bidi="fa-IR"/>
              </w:rPr>
              <w:t>postobstructive pneumonia</w:t>
            </w:r>
          </w:p>
        </w:tc>
      </w:tr>
      <w:tr w:rsidR="00485D6F" w:rsidRPr="005460F2" w14:paraId="5088AEDF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43993D4E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68D1B7E5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6853B1AE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26A98352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501FA041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6DD458C5" w14:textId="77777777" w:rsidR="00485D6F" w:rsidRPr="005460F2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065E6160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6DCA5140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059BF8FE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4BABDBC0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1B1A266D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650CF672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5540D69F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متن سناریو برای سوالات ، در صورتی که برای سوال یا سوالات زیر سناریو وجود دارد در ردیف زیر بنویسید.</w:t>
            </w:r>
          </w:p>
          <w:p w14:paraId="3376865A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37D97428" w14:textId="77777777" w:rsidTr="007241DD">
        <w:trPr>
          <w:cantSplit/>
        </w:trPr>
        <w:tc>
          <w:tcPr>
            <w:tcW w:w="10205" w:type="dxa"/>
            <w:gridSpan w:val="5"/>
          </w:tcPr>
          <w:p w14:paraId="3D5765C1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5CE77DFE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3D767498" w14:textId="77777777" w:rsidTr="007241DD">
        <w:trPr>
          <w:cantSplit/>
        </w:trPr>
        <w:tc>
          <w:tcPr>
            <w:tcW w:w="794" w:type="dxa"/>
          </w:tcPr>
          <w:p w14:paraId="2C49F82D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2CC2A16D" w14:textId="6A81F88D" w:rsidR="00485D6F" w:rsidRPr="005460F2" w:rsidRDefault="002B74F0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B74F0">
              <w:rPr>
                <w:rFonts w:ascii="Calibri" w:hAnsi="Calibri" w:cs="B Yagut"/>
                <w:b/>
                <w:color w:val="000000"/>
                <w:rtl/>
              </w:rPr>
              <w:t>عفوني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41B7AC96" w14:textId="0EE476D5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="003B12D3">
              <w:rPr>
                <w:rtl/>
              </w:rPr>
              <w:t xml:space="preserve"> </w:t>
            </w:r>
            <w:r w:rsidR="003B12D3" w:rsidRPr="003B12D3">
              <w:rPr>
                <w:rStyle w:val="StyleComplexNazanin"/>
                <w:rFonts w:asciiTheme="majorBidi" w:hAnsiTheme="majorBidi" w:cs="Times New Roman"/>
                <w:rtl/>
                <w:lang w:bidi="fa-IR"/>
              </w:rPr>
              <w:t>40</w:t>
            </w:r>
          </w:p>
        </w:tc>
        <w:tc>
          <w:tcPr>
            <w:tcW w:w="1582" w:type="dxa"/>
          </w:tcPr>
          <w:p w14:paraId="3E64D61A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1F375F7F" w14:textId="77777777" w:rsidTr="007241DD">
        <w:trPr>
          <w:cantSplit/>
        </w:trPr>
        <w:tc>
          <w:tcPr>
            <w:tcW w:w="794" w:type="dxa"/>
            <w:vAlign w:val="center"/>
          </w:tcPr>
          <w:p w14:paraId="0463BA32" w14:textId="3024704D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10</w:t>
            </w:r>
          </w:p>
        </w:tc>
        <w:tc>
          <w:tcPr>
            <w:tcW w:w="9411" w:type="dxa"/>
            <w:gridSpan w:val="4"/>
          </w:tcPr>
          <w:p w14:paraId="3CE665D5" w14:textId="2C41A32A" w:rsidR="002062E6" w:rsidRPr="002062E6" w:rsidRDefault="002062E6" w:rsidP="002062E6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062E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ب</w:t>
            </w:r>
            <w:r w:rsidRPr="002062E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062E6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مار</w:t>
            </w:r>
            <w:r w:rsidRPr="002062E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۶۵ ساله با تب و سرفه و اسهال در بخش بستر</w:t>
            </w:r>
            <w:r w:rsidRPr="002062E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062E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م</w:t>
            </w:r>
            <w:r w:rsidRPr="002062E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062E6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شود</w:t>
            </w:r>
            <w:r w:rsidRPr="002062E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. در راد</w:t>
            </w:r>
            <w:r w:rsidRPr="002062E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062E6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وگراف</w:t>
            </w:r>
            <w:r w:rsidRPr="002062E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062E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ر</w:t>
            </w:r>
            <w:r w:rsidRPr="002062E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062E6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ه</w:t>
            </w:r>
            <w:r w:rsidRPr="002062E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درگ</w:t>
            </w:r>
            <w:r w:rsidRPr="002062E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062E6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ر</w:t>
            </w:r>
            <w:r w:rsidRPr="002062E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062E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پارانش</w:t>
            </w:r>
            <w:r w:rsidRPr="002062E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062E6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مال</w:t>
            </w:r>
            <w:r w:rsidRPr="002062E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دارد آزما</w:t>
            </w:r>
            <w:r w:rsidRPr="002062E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062E6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شات</w:t>
            </w:r>
            <w:r w:rsidRPr="002062E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ب</w:t>
            </w:r>
            <w:r w:rsidRPr="002062E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062E6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مار</w:t>
            </w:r>
            <w:r w:rsidRPr="002062E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به شرح ز</w:t>
            </w:r>
            <w:r w:rsidRPr="002062E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062E6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راست</w:t>
            </w:r>
            <w:r w:rsidRPr="002062E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: </w:t>
            </w:r>
            <w:r w:rsidRPr="002062E6">
              <w:rPr>
                <w:rStyle w:val="StyleComplexNazanin"/>
                <w:rFonts w:asciiTheme="majorBidi" w:hAnsiTheme="majorBidi" w:cs="B Nazanin"/>
                <w:lang w:bidi="fa-IR"/>
              </w:rPr>
              <w:t>BUN= 80mg/dL, Cr= 2.5mg/dL, K+ = 4.5meq/L, Na+ = 128meq/L</w:t>
            </w:r>
            <w:r w:rsidRPr="002062E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</w:t>
            </w:r>
          </w:p>
          <w:p w14:paraId="4BF55E81" w14:textId="339B5FF6" w:rsidR="00485D6F" w:rsidRPr="005460F2" w:rsidRDefault="002062E6" w:rsidP="002062E6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062E6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برا</w:t>
            </w:r>
            <w:r w:rsidRPr="002062E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062E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تشخ</w:t>
            </w:r>
            <w:r w:rsidRPr="002062E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062E6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ص</w:t>
            </w:r>
            <w:r w:rsidRPr="002062E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عامل ب</w:t>
            </w:r>
            <w:r w:rsidRPr="002062E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062E6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مار</w:t>
            </w:r>
            <w:r w:rsidRPr="002062E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062E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در کدام</w:t>
            </w:r>
            <w:r w:rsidRPr="002062E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062E6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ک</w:t>
            </w:r>
            <w:r w:rsidRPr="002062E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از موارد ذ</w:t>
            </w:r>
            <w:r w:rsidRPr="002062E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062E6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ل</w:t>
            </w:r>
            <w:r w:rsid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درخواست کشت </w:t>
            </w:r>
            <w:r w:rsid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خ</w:t>
            </w:r>
            <w:r w:rsidRPr="002062E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ون نم</w:t>
            </w:r>
            <w:r w:rsidRPr="002062E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062E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ده</w:t>
            </w:r>
            <w:r w:rsidRPr="002062E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062E6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د؟</w:t>
            </w:r>
          </w:p>
        </w:tc>
      </w:tr>
      <w:tr w:rsidR="00485D6F" w:rsidRPr="005460F2" w14:paraId="6329F5E2" w14:textId="77777777" w:rsidTr="007241DD">
        <w:trPr>
          <w:cantSplit/>
        </w:trPr>
        <w:tc>
          <w:tcPr>
            <w:tcW w:w="794" w:type="dxa"/>
          </w:tcPr>
          <w:p w14:paraId="2A5747E8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716E4EAB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2FCCE996" w14:textId="049B17BD" w:rsidR="00485D6F" w:rsidRPr="005460F2" w:rsidRDefault="002062E6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062E6">
              <w:rPr>
                <w:rStyle w:val="StyleComplexNazanin"/>
                <w:rFonts w:asciiTheme="majorBidi" w:hAnsiTheme="majorBidi" w:cs="B Nazanin"/>
                <w:lang w:bidi="fa-IR"/>
              </w:rPr>
              <w:t>chronic liver disease</w:t>
            </w:r>
          </w:p>
        </w:tc>
      </w:tr>
      <w:tr w:rsidR="00485D6F" w:rsidRPr="005460F2" w14:paraId="15235D1F" w14:textId="77777777" w:rsidTr="007241DD">
        <w:trPr>
          <w:cantSplit/>
        </w:trPr>
        <w:tc>
          <w:tcPr>
            <w:tcW w:w="794" w:type="dxa"/>
          </w:tcPr>
          <w:p w14:paraId="5BCAC980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0DA10AA5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762218EE" w14:textId="2B03C3D1" w:rsidR="00485D6F" w:rsidRPr="005460F2" w:rsidRDefault="002062E6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062E6">
              <w:rPr>
                <w:rStyle w:val="StyleComplexNazanin"/>
                <w:rFonts w:asciiTheme="majorBidi" w:hAnsiTheme="majorBidi" w:cs="B Nazanin"/>
                <w:lang w:bidi="fa-IR"/>
              </w:rPr>
              <w:t>severe CAP</w:t>
            </w:r>
          </w:p>
        </w:tc>
      </w:tr>
      <w:tr w:rsidR="00485D6F" w:rsidRPr="005460F2" w14:paraId="51F85062" w14:textId="77777777" w:rsidTr="007241DD">
        <w:trPr>
          <w:cantSplit/>
        </w:trPr>
        <w:tc>
          <w:tcPr>
            <w:tcW w:w="794" w:type="dxa"/>
          </w:tcPr>
          <w:p w14:paraId="08B82F14" w14:textId="6ABD3436" w:rsidR="00485D6F" w:rsidRPr="005460F2" w:rsidRDefault="008E10DB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*</w:t>
            </w:r>
          </w:p>
        </w:tc>
        <w:tc>
          <w:tcPr>
            <w:tcW w:w="567" w:type="dxa"/>
            <w:shd w:val="clear" w:color="auto" w:fill="DBE5F1" w:themeFill="accent1" w:themeFillTint="33"/>
          </w:tcPr>
          <w:p w14:paraId="1CF2CA51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294833CF" w14:textId="636183F6" w:rsidR="00485D6F" w:rsidRPr="005460F2" w:rsidRDefault="002062E6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062E6">
              <w:rPr>
                <w:rStyle w:val="StyleComplexNazanin"/>
                <w:rFonts w:asciiTheme="majorBidi" w:hAnsiTheme="majorBidi" w:cs="B Nazanin"/>
                <w:lang w:bidi="fa-IR"/>
              </w:rPr>
              <w:t>unexpected pathogens e.g. M. tuberculosis</w:t>
            </w:r>
          </w:p>
        </w:tc>
      </w:tr>
      <w:tr w:rsidR="00485D6F" w:rsidRPr="005460F2" w14:paraId="37DA814C" w14:textId="77777777" w:rsidTr="007241DD">
        <w:trPr>
          <w:cantSplit/>
        </w:trPr>
        <w:tc>
          <w:tcPr>
            <w:tcW w:w="794" w:type="dxa"/>
          </w:tcPr>
          <w:p w14:paraId="3E30A4AE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6B2A8252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58D67F32" w14:textId="5A57099C" w:rsidR="00485D6F" w:rsidRPr="005460F2" w:rsidRDefault="002062E6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062E6">
              <w:rPr>
                <w:rStyle w:val="StyleComplexNazanin"/>
                <w:rFonts w:asciiTheme="majorBidi" w:hAnsiTheme="majorBidi" w:cs="B Nazanin"/>
                <w:lang w:bidi="fa-IR"/>
              </w:rPr>
              <w:t>at risk of P. aeruginosa infection</w:t>
            </w:r>
          </w:p>
        </w:tc>
      </w:tr>
      <w:tr w:rsidR="00485D6F" w:rsidRPr="005460F2" w14:paraId="2067BBA8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549F1C2C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77089C79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3A6DE851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4696CC83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22308513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25765108" w14:textId="77777777" w:rsidR="00485D6F" w:rsidRPr="005460F2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470F5F12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33BF141A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4472E5C3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25A70D45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097AA274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14B4E424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متن سناریو برای سوالات ، در صورتی که برای سوال یا سوالات زیر سناریو وجود دارد در ردیف زیر بنویسید.</w:t>
            </w:r>
          </w:p>
          <w:p w14:paraId="7AA0E4E8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018CC0FE" w14:textId="77777777" w:rsidTr="007241DD">
        <w:trPr>
          <w:cantSplit/>
        </w:trPr>
        <w:tc>
          <w:tcPr>
            <w:tcW w:w="10205" w:type="dxa"/>
            <w:gridSpan w:val="5"/>
          </w:tcPr>
          <w:p w14:paraId="40B6ED85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44C2D5B1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2363BBCE" w14:textId="77777777" w:rsidTr="007241DD">
        <w:trPr>
          <w:cantSplit/>
        </w:trPr>
        <w:tc>
          <w:tcPr>
            <w:tcW w:w="794" w:type="dxa"/>
          </w:tcPr>
          <w:p w14:paraId="0FD49403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693EF25B" w14:textId="386A149E" w:rsidR="00485D6F" w:rsidRPr="005460F2" w:rsidRDefault="002B74F0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B74F0">
              <w:rPr>
                <w:rFonts w:ascii="Calibri" w:hAnsi="Calibri" w:cs="B Yagut"/>
                <w:b/>
                <w:color w:val="000000"/>
                <w:rtl/>
              </w:rPr>
              <w:t>عفوني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2EE48C67" w14:textId="35ACEE5E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="003B12D3">
              <w:rPr>
                <w:rtl/>
              </w:rPr>
              <w:t xml:space="preserve"> </w:t>
            </w:r>
            <w:r w:rsidR="003B12D3" w:rsidRPr="003B12D3">
              <w:rPr>
                <w:rStyle w:val="StyleComplexNazanin"/>
                <w:rFonts w:asciiTheme="majorBidi" w:hAnsiTheme="majorBidi" w:cs="Times New Roman"/>
                <w:rtl/>
                <w:lang w:bidi="fa-IR"/>
              </w:rPr>
              <w:t>40</w:t>
            </w:r>
          </w:p>
        </w:tc>
        <w:tc>
          <w:tcPr>
            <w:tcW w:w="1582" w:type="dxa"/>
          </w:tcPr>
          <w:p w14:paraId="10EB0677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0F188090" w14:textId="77777777" w:rsidTr="007241DD">
        <w:trPr>
          <w:cantSplit/>
        </w:trPr>
        <w:tc>
          <w:tcPr>
            <w:tcW w:w="794" w:type="dxa"/>
            <w:vAlign w:val="center"/>
          </w:tcPr>
          <w:p w14:paraId="442886A2" w14:textId="025AF6FD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11</w:t>
            </w:r>
          </w:p>
        </w:tc>
        <w:tc>
          <w:tcPr>
            <w:tcW w:w="9411" w:type="dxa"/>
            <w:gridSpan w:val="4"/>
          </w:tcPr>
          <w:p w14:paraId="283D7FF6" w14:textId="087A85A9" w:rsidR="008E10DB" w:rsidRPr="008E10DB" w:rsidRDefault="008E10DB" w:rsidP="008E10DB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ب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مار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آقا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۳۵ ساله بدون سابقه ب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مار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زم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نه‌ا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،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با شکا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ت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از سرفه خلط ‌دار، تب خف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ف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و درد پلور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ت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ک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قفسه س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نه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در سمت راست به مدت ۳ روز به درمانگاه مراجعه کرده است.ب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مار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تنگ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نفس، گ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ج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،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ا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هموپت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ز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را ذکر نم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ی‌</w:t>
            </w:r>
            <w:r w:rsidRPr="008E10D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کند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. سابقه مصرف س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گار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ا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بستر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اخ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ر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در ب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مارستان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ندارد. ول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در عرض سه روز گذشته ب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مار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تحمل خوردن ه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چگونه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ماده غذا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یی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را ندارد. علائم ح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ات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: دما: ۳۸</w:t>
            </w:r>
            <w:r w:rsidRPr="008E10DB">
              <w:rPr>
                <w:rStyle w:val="StyleComplexNazanin"/>
                <w:rFonts w:ascii="Tahoma" w:hAnsi="Tahoma" w:cs="Tahoma" w:hint="cs"/>
                <w:rtl/>
                <w:lang w:bidi="fa-IR"/>
              </w:rPr>
              <w:t>٫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۱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درجه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سانتی‌</w:t>
            </w:r>
            <w:r w:rsidRPr="008E10D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گراد،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فشار خون: ۱۱۵/۷۰ </w:t>
            </w:r>
            <w:r w:rsidRPr="008E10DB">
              <w:rPr>
                <w:rStyle w:val="StyleComplexNazanin"/>
                <w:rFonts w:asciiTheme="majorBidi" w:hAnsiTheme="majorBidi" w:cs="B Nazanin"/>
                <w:lang w:bidi="fa-IR"/>
              </w:rPr>
              <w:t>mmHg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، تعداد نبض: ۸۸ ضربه در دق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قه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، تعداد تنفس: ۱۸ در دق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قه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</w:t>
            </w:r>
          </w:p>
          <w:p w14:paraId="5A62D256" w14:textId="77777777" w:rsidR="008E10DB" w:rsidRPr="008E10DB" w:rsidRDefault="008E10DB" w:rsidP="008E10DB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افته‌ها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آزما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شگاه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:</w:t>
            </w:r>
          </w:p>
          <w:p w14:paraId="424FFD37" w14:textId="77777777" w:rsidR="005E585D" w:rsidRPr="005E585D" w:rsidRDefault="005E585D" w:rsidP="005E585D">
            <w:pPr>
              <w:bidi w:val="0"/>
              <w:spacing w:after="160" w:line="278" w:lineRule="auto"/>
              <w:rPr>
                <w:rFonts w:ascii="Calibri" w:eastAsia="Calibri" w:hAnsi="Calibri" w:cs="Arial"/>
                <w:kern w:val="2"/>
                <w14:ligatures w14:val="standardContextual"/>
              </w:rPr>
            </w:pPr>
            <w:r w:rsidRPr="005E585D">
              <w:rPr>
                <w:rFonts w:ascii="Calibri" w:eastAsia="Calibri" w:hAnsi="Calibri" w:cs="Arial"/>
                <w:kern w:val="2"/>
                <w14:ligatures w14:val="standardContextual"/>
              </w:rPr>
              <w:t xml:space="preserve">Urea: </w:t>
            </w:r>
            <w:r w:rsidRPr="005E585D">
              <w:rPr>
                <w:rFonts w:ascii="Calibri" w:eastAsia="Calibri" w:hAnsi="Calibri" w:cs="Arial"/>
                <w:kern w:val="2"/>
                <w:cs/>
                <w:lang w:bidi="ar-SA"/>
                <w14:ligatures w14:val="standardContextual"/>
              </w:rPr>
              <w:t>‎</w:t>
            </w:r>
            <w:r w:rsidRPr="005E585D">
              <w:rPr>
                <w:rFonts w:ascii="Calibri" w:eastAsia="Calibri" w:hAnsi="Calibri" w:cs="Arial"/>
                <w:kern w:val="2"/>
                <w:rtl/>
                <w14:ligatures w14:val="standardContextual"/>
              </w:rPr>
              <w:t>۱</w:t>
            </w:r>
            <w:r w:rsidRPr="005E585D">
              <w:rPr>
                <w:rFonts w:ascii="Calibri" w:eastAsia="Calibri" w:hAnsi="Calibri" w:cs="Arial" w:hint="cs"/>
                <w:kern w:val="2"/>
                <w:rtl/>
                <w14:ligatures w14:val="standardContextual"/>
              </w:rPr>
              <w:t>8</w:t>
            </w:r>
            <w:r w:rsidRPr="005E585D">
              <w:rPr>
                <w:rFonts w:ascii="Calibri" w:eastAsia="Calibri" w:hAnsi="Calibri" w:cs="Arial"/>
                <w:kern w:val="2"/>
                <w14:ligatures w14:val="standardContextual"/>
              </w:rPr>
              <w:t xml:space="preserve"> mg/dL</w:t>
            </w:r>
            <w:r w:rsidRPr="005E585D">
              <w:rPr>
                <w:rFonts w:ascii="Calibri" w:eastAsia="Calibri" w:hAnsi="Calibri" w:cs="Arial"/>
                <w:kern w:val="2"/>
                <w:cs/>
                <w:lang w:bidi="ar-SA"/>
                <w14:ligatures w14:val="standardContextual"/>
              </w:rPr>
              <w:t>‎</w:t>
            </w:r>
            <w:r w:rsidRPr="005E585D">
              <w:rPr>
                <w:rFonts w:ascii="Calibri" w:eastAsia="Calibri" w:hAnsi="Calibri" w:cs="Arial"/>
                <w:kern w:val="2"/>
                <w14:ligatures w14:val="standardContextual"/>
              </w:rPr>
              <w:t xml:space="preserve"> , WBC: </w:t>
            </w:r>
            <w:r w:rsidRPr="005E585D">
              <w:rPr>
                <w:rFonts w:ascii="Calibri" w:eastAsia="Calibri" w:hAnsi="Calibri" w:cs="Arial"/>
                <w:kern w:val="2"/>
                <w:cs/>
                <w:lang w:bidi="ar-SA"/>
                <w14:ligatures w14:val="standardContextual"/>
              </w:rPr>
              <w:t>‎</w:t>
            </w:r>
            <w:r w:rsidRPr="005E585D">
              <w:rPr>
                <w:rFonts w:ascii="Calibri" w:eastAsia="Calibri" w:hAnsi="Calibri" w:cs="Arial"/>
                <w:kern w:val="2"/>
                <w:rtl/>
                <w14:ligatures w14:val="standardContextual"/>
              </w:rPr>
              <w:t>۱۱,۰۰۰</w:t>
            </w:r>
            <w:r w:rsidRPr="005E585D">
              <w:rPr>
                <w:rFonts w:ascii="Calibri" w:eastAsia="Calibri" w:hAnsi="Calibri" w:cs="Arial"/>
                <w:kern w:val="2"/>
                <w14:ligatures w14:val="standardContextual"/>
              </w:rPr>
              <w:t xml:space="preserve"> /mm³</w:t>
            </w:r>
            <w:r w:rsidRPr="005E585D">
              <w:rPr>
                <w:rFonts w:ascii="Calibri" w:eastAsia="Calibri" w:hAnsi="Calibri" w:cs="Arial"/>
                <w:kern w:val="2"/>
                <w:cs/>
                <w:lang w:bidi="ar-SA"/>
                <w14:ligatures w14:val="standardContextual"/>
              </w:rPr>
              <w:t>‎</w:t>
            </w:r>
          </w:p>
          <w:p w14:paraId="615182EC" w14:textId="4FA18F14" w:rsidR="00485D6F" w:rsidRPr="005460F2" w:rsidRDefault="008E10DB" w:rsidP="008E10DB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8E10D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راد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وگراف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قفسه س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نه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(</w:t>
            </w:r>
            <w:r w:rsidRPr="008E10DB">
              <w:rPr>
                <w:rStyle w:val="StyleComplexNazanin"/>
                <w:rFonts w:asciiTheme="majorBidi" w:hAnsiTheme="majorBidi" w:cs="B Nazanin"/>
                <w:lang w:bidi="fa-IR"/>
              </w:rPr>
              <w:t>Chest X-ray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): تصو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ر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تراکم لوکال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زه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در لوب تحتان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راست را نشان م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ی‌</w:t>
            </w:r>
            <w:r w:rsidRPr="008E10D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دهد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. کدام گز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نه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در خصوص </w:t>
            </w:r>
            <w:r w:rsidRPr="008E10DB">
              <w:rPr>
                <w:rStyle w:val="StyleComplexNazanin"/>
                <w:rFonts w:asciiTheme="majorBidi" w:hAnsiTheme="majorBidi" w:cs="B Nazanin"/>
                <w:lang w:bidi="fa-IR"/>
              </w:rPr>
              <w:t>management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ا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ن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ب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مار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درست ب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ان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شده است؟</w:t>
            </w:r>
          </w:p>
        </w:tc>
      </w:tr>
      <w:tr w:rsidR="00485D6F" w:rsidRPr="005460F2" w14:paraId="3A836E82" w14:textId="77777777" w:rsidTr="007241DD">
        <w:trPr>
          <w:cantSplit/>
        </w:trPr>
        <w:tc>
          <w:tcPr>
            <w:tcW w:w="794" w:type="dxa"/>
          </w:tcPr>
          <w:p w14:paraId="3A08CC36" w14:textId="5F665938" w:rsidR="00485D6F" w:rsidRPr="005460F2" w:rsidRDefault="008E10DB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*</w:t>
            </w:r>
          </w:p>
        </w:tc>
        <w:tc>
          <w:tcPr>
            <w:tcW w:w="567" w:type="dxa"/>
            <w:shd w:val="clear" w:color="auto" w:fill="DBE5F1" w:themeFill="accent1" w:themeFillTint="33"/>
          </w:tcPr>
          <w:p w14:paraId="7E8EFA6C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4E29F406" w14:textId="074B4B34" w:rsidR="00485D6F" w:rsidRPr="005460F2" w:rsidRDefault="008E10DB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توص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ه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به بستر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ب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مار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و شروع انت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ب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وت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ک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م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کن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د</w:t>
            </w:r>
          </w:p>
        </w:tc>
      </w:tr>
      <w:tr w:rsidR="00485D6F" w:rsidRPr="005460F2" w14:paraId="5DECC170" w14:textId="77777777" w:rsidTr="007241DD">
        <w:trPr>
          <w:cantSplit/>
        </w:trPr>
        <w:tc>
          <w:tcPr>
            <w:tcW w:w="794" w:type="dxa"/>
          </w:tcPr>
          <w:p w14:paraId="5F335362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4F12AE7E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1ABCF416" w14:textId="641B7080" w:rsidR="00485D6F" w:rsidRPr="005460F2" w:rsidRDefault="008E10DB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توص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ه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به بستر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در </w:t>
            </w:r>
            <w:r w:rsidRPr="008E10DB">
              <w:rPr>
                <w:rStyle w:val="StyleComplexNazanin"/>
                <w:rFonts w:asciiTheme="majorBidi" w:hAnsiTheme="majorBidi" w:cs="B Nazanin"/>
                <w:lang w:bidi="fa-IR"/>
              </w:rPr>
              <w:t>icu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 و شوع انت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ب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وت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ک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م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کن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د</w:t>
            </w:r>
          </w:p>
        </w:tc>
      </w:tr>
      <w:tr w:rsidR="00485D6F" w:rsidRPr="005460F2" w14:paraId="4A9B8F44" w14:textId="77777777" w:rsidTr="007241DD">
        <w:trPr>
          <w:cantSplit/>
        </w:trPr>
        <w:tc>
          <w:tcPr>
            <w:tcW w:w="794" w:type="dxa"/>
          </w:tcPr>
          <w:p w14:paraId="5EC5D089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65DDF25B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0EA77E0E" w14:textId="51DBD292" w:rsidR="00485D6F" w:rsidRPr="005460F2" w:rsidRDefault="008E10DB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توص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ه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به درمان انت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ب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وت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ک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تراپ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سرپا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یی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م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کن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د</w:t>
            </w:r>
          </w:p>
        </w:tc>
      </w:tr>
      <w:tr w:rsidR="00485D6F" w:rsidRPr="005460F2" w14:paraId="17A9E207" w14:textId="77777777" w:rsidTr="007241DD">
        <w:trPr>
          <w:cantSplit/>
        </w:trPr>
        <w:tc>
          <w:tcPr>
            <w:tcW w:w="794" w:type="dxa"/>
          </w:tcPr>
          <w:p w14:paraId="4CD3F5AD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7A84BCBE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5149CF7D" w14:textId="3FF2B253" w:rsidR="00485D6F" w:rsidRPr="005460F2" w:rsidRDefault="008E10DB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علاوه بر سرم تراپ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به ب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مار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توص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ه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م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کن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د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که 48 بعد جهت معا</w:t>
            </w:r>
            <w:r w:rsidRPr="008E10D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8E10D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نه</w:t>
            </w:r>
            <w:r w:rsidRPr="008E10D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مجدد مراجعه کند</w:t>
            </w:r>
          </w:p>
        </w:tc>
      </w:tr>
      <w:tr w:rsidR="00485D6F" w:rsidRPr="005460F2" w14:paraId="6C3BEAAD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6B50E46E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19585184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5E8A1BD4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51A6D1C1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07C9A9F7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735A8F92" w14:textId="77777777" w:rsidR="00485D6F" w:rsidRPr="005460F2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7442C208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401A9F9F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06F88F6A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08A2828B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186FD716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5D76C857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متن سناریو برای سوالات ، در صورتی که برای سوال یا سوالات زیر سناریو وجود دارد در ردیف زیر بنویسید.</w:t>
            </w:r>
          </w:p>
          <w:p w14:paraId="30F09423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34F29B93" w14:textId="77777777" w:rsidTr="007241DD">
        <w:trPr>
          <w:cantSplit/>
        </w:trPr>
        <w:tc>
          <w:tcPr>
            <w:tcW w:w="10205" w:type="dxa"/>
            <w:gridSpan w:val="5"/>
          </w:tcPr>
          <w:p w14:paraId="159B2EB4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7D5B5C58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220079BB" w14:textId="77777777" w:rsidTr="007241DD">
        <w:trPr>
          <w:cantSplit/>
        </w:trPr>
        <w:tc>
          <w:tcPr>
            <w:tcW w:w="794" w:type="dxa"/>
          </w:tcPr>
          <w:p w14:paraId="5A4716C4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7441382A" w14:textId="4BB9DAF2" w:rsidR="00485D6F" w:rsidRPr="005460F2" w:rsidRDefault="002B74F0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B74F0">
              <w:rPr>
                <w:rFonts w:ascii="Calibri" w:hAnsi="Calibri" w:cs="B Yagut"/>
                <w:b/>
                <w:color w:val="000000"/>
                <w:rtl/>
              </w:rPr>
              <w:t>عفوني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051490BB" w14:textId="08E81773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="003B12D3">
              <w:rPr>
                <w:rtl/>
              </w:rPr>
              <w:t xml:space="preserve"> </w:t>
            </w:r>
            <w:r w:rsidR="003B12D3" w:rsidRPr="003B12D3">
              <w:rPr>
                <w:rStyle w:val="StyleComplexNazanin"/>
                <w:rFonts w:asciiTheme="majorBidi" w:hAnsiTheme="majorBidi" w:cs="Times New Roman"/>
                <w:rtl/>
                <w:lang w:bidi="fa-IR"/>
              </w:rPr>
              <w:t>40</w:t>
            </w:r>
          </w:p>
        </w:tc>
        <w:tc>
          <w:tcPr>
            <w:tcW w:w="1582" w:type="dxa"/>
          </w:tcPr>
          <w:p w14:paraId="010117F3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194FF951" w14:textId="77777777" w:rsidTr="007241DD">
        <w:trPr>
          <w:cantSplit/>
        </w:trPr>
        <w:tc>
          <w:tcPr>
            <w:tcW w:w="794" w:type="dxa"/>
            <w:vAlign w:val="center"/>
          </w:tcPr>
          <w:p w14:paraId="074AB41C" w14:textId="76C1F098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12</w:t>
            </w:r>
          </w:p>
        </w:tc>
        <w:tc>
          <w:tcPr>
            <w:tcW w:w="9411" w:type="dxa"/>
            <w:gridSpan w:val="4"/>
          </w:tcPr>
          <w:p w14:paraId="1E32AE28" w14:textId="3EE05A41" w:rsidR="00485D6F" w:rsidRPr="005460F2" w:rsidRDefault="002914A4" w:rsidP="002914A4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914A4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جوان</w:t>
            </w:r>
            <w:r w:rsidRPr="002914A4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914A4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غ</w:t>
            </w:r>
            <w:r w:rsidRPr="002914A4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914A4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ر</w:t>
            </w:r>
            <w:r w:rsidRPr="002914A4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س</w:t>
            </w:r>
            <w:r w:rsidRPr="002914A4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914A4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گار</w:t>
            </w:r>
            <w:r w:rsidRPr="002914A4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914A4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بدون ب</w:t>
            </w:r>
            <w:r w:rsidRPr="002914A4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914A4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مار</w:t>
            </w:r>
            <w:r w:rsidRPr="002914A4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914A4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زم</w:t>
            </w:r>
            <w:r w:rsidRPr="002914A4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914A4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نه</w:t>
            </w:r>
            <w:r w:rsidRPr="002914A4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ا</w:t>
            </w:r>
            <w:r w:rsidRPr="002914A4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914A4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دچار تب و سرفه خلط دار شده و عکس س</w:t>
            </w:r>
            <w:r w:rsidRPr="002914A4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914A4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نه</w:t>
            </w:r>
            <w:r w:rsidRPr="002914A4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ارتشاح لوب تحتان</w:t>
            </w:r>
            <w:r w:rsidRPr="002914A4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914A4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ر</w:t>
            </w:r>
            <w:r w:rsidRPr="002914A4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914A4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ه</w:t>
            </w:r>
            <w:r w:rsidRPr="002914A4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چپ را نشان داده است که با درمان مناسب ط</w:t>
            </w:r>
            <w:r w:rsidRPr="002914A4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914A4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سه روز بهبود</w:t>
            </w:r>
            <w:r w:rsidRPr="002914A4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914A4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</w:t>
            </w:r>
            <w:r w:rsidRPr="002914A4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914A4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افته</w:t>
            </w:r>
            <w:r w:rsidRPr="002914A4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است تکرار راد</w:t>
            </w:r>
            <w:r w:rsidRPr="002914A4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914A4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وگراف</w:t>
            </w:r>
            <w:r w:rsidRPr="002914A4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914A4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قفسه س</w:t>
            </w:r>
            <w:r w:rsidRPr="002914A4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914A4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نه</w:t>
            </w:r>
            <w:r w:rsidRPr="002914A4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در چه زمان</w:t>
            </w:r>
            <w:r w:rsidRPr="002914A4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914A4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توص</w:t>
            </w:r>
            <w:r w:rsidRPr="002914A4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914A4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ه</w:t>
            </w:r>
            <w:r w:rsidRPr="002914A4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م</w:t>
            </w:r>
            <w:r w:rsidRPr="002914A4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914A4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شود؟</w:t>
            </w:r>
            <w:r w:rsidRPr="002914A4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</w:t>
            </w:r>
          </w:p>
        </w:tc>
      </w:tr>
      <w:tr w:rsidR="00485D6F" w:rsidRPr="005460F2" w14:paraId="1D4BDC92" w14:textId="77777777" w:rsidTr="007241DD">
        <w:trPr>
          <w:cantSplit/>
        </w:trPr>
        <w:tc>
          <w:tcPr>
            <w:tcW w:w="794" w:type="dxa"/>
          </w:tcPr>
          <w:p w14:paraId="2C1C6887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58E2BD30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0D80B27B" w14:textId="53C0474E" w:rsidR="00485D6F" w:rsidRPr="005460F2" w:rsidRDefault="002914A4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914A4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در زمان ترخ</w:t>
            </w:r>
            <w:r w:rsidRPr="002914A4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914A4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ص</w:t>
            </w:r>
            <w:r w:rsidRPr="002914A4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از ب</w:t>
            </w:r>
            <w:r w:rsidRPr="002914A4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914A4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مارستان</w:t>
            </w:r>
          </w:p>
        </w:tc>
      </w:tr>
      <w:tr w:rsidR="00485D6F" w:rsidRPr="005460F2" w14:paraId="2792CFFC" w14:textId="77777777" w:rsidTr="007241DD">
        <w:trPr>
          <w:cantSplit/>
        </w:trPr>
        <w:tc>
          <w:tcPr>
            <w:tcW w:w="794" w:type="dxa"/>
          </w:tcPr>
          <w:p w14:paraId="02599640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41E5B41F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243BDCD0" w14:textId="5F4E553F" w:rsidR="00485D6F" w:rsidRPr="005460F2" w:rsidRDefault="002914A4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914A4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در زمان پا</w:t>
            </w:r>
            <w:r w:rsidRPr="002914A4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914A4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ان</w:t>
            </w:r>
            <w:r w:rsidRPr="002914A4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درمان</w:t>
            </w:r>
          </w:p>
        </w:tc>
      </w:tr>
      <w:tr w:rsidR="00485D6F" w:rsidRPr="005460F2" w14:paraId="0A949E38" w14:textId="77777777" w:rsidTr="007241DD">
        <w:trPr>
          <w:cantSplit/>
        </w:trPr>
        <w:tc>
          <w:tcPr>
            <w:tcW w:w="794" w:type="dxa"/>
          </w:tcPr>
          <w:p w14:paraId="4641C7C5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6499A682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7595B02D" w14:textId="60C77FC9" w:rsidR="00485D6F" w:rsidRPr="005460F2" w:rsidRDefault="002914A4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914A4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هفته ۴ تا ۶ بعد از شروع درمان</w:t>
            </w:r>
          </w:p>
        </w:tc>
      </w:tr>
      <w:tr w:rsidR="00485D6F" w:rsidRPr="005460F2" w14:paraId="44668B93" w14:textId="77777777" w:rsidTr="007241DD">
        <w:trPr>
          <w:cantSplit/>
        </w:trPr>
        <w:tc>
          <w:tcPr>
            <w:tcW w:w="794" w:type="dxa"/>
          </w:tcPr>
          <w:p w14:paraId="0286852B" w14:textId="68BB15DC" w:rsidR="00485D6F" w:rsidRPr="005460F2" w:rsidRDefault="002914A4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*</w:t>
            </w:r>
          </w:p>
        </w:tc>
        <w:tc>
          <w:tcPr>
            <w:tcW w:w="567" w:type="dxa"/>
            <w:shd w:val="clear" w:color="auto" w:fill="DBE5F1" w:themeFill="accent1" w:themeFillTint="33"/>
          </w:tcPr>
          <w:p w14:paraId="7DAF6649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4CF3EA0B" w14:textId="054E9FB2" w:rsidR="00485D6F" w:rsidRPr="005460F2" w:rsidRDefault="002914A4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914A4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توص</w:t>
            </w:r>
            <w:r w:rsidRPr="002914A4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914A4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ه</w:t>
            </w:r>
            <w:r w:rsidRPr="002914A4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نم</w:t>
            </w:r>
            <w:r w:rsidRPr="002914A4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914A4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شود</w:t>
            </w:r>
          </w:p>
        </w:tc>
      </w:tr>
      <w:tr w:rsidR="00485D6F" w:rsidRPr="005460F2" w14:paraId="79BFAF23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2D056F9A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449741AF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200E0A19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49AEC661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50FD4A09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55A617DB" w14:textId="77777777" w:rsidR="00485D6F" w:rsidRPr="005460F2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5FEDFDEE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48337757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79762350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58FB8159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16D129AB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439E20E1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متن سناریو برای سوالات ، در صورتی که برای سوال یا سوالات زیر سناریو وجود دارد در ردیف زیر بنویسید.</w:t>
            </w:r>
          </w:p>
          <w:p w14:paraId="246020A5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09513349" w14:textId="77777777" w:rsidTr="007241DD">
        <w:trPr>
          <w:cantSplit/>
        </w:trPr>
        <w:tc>
          <w:tcPr>
            <w:tcW w:w="10205" w:type="dxa"/>
            <w:gridSpan w:val="5"/>
          </w:tcPr>
          <w:p w14:paraId="713842C9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166705AB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3BA46C50" w14:textId="77777777" w:rsidTr="007241DD">
        <w:trPr>
          <w:cantSplit/>
        </w:trPr>
        <w:tc>
          <w:tcPr>
            <w:tcW w:w="794" w:type="dxa"/>
          </w:tcPr>
          <w:p w14:paraId="0B2939E9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479F5093" w14:textId="23413F59" w:rsidR="00485D6F" w:rsidRPr="005460F2" w:rsidRDefault="002B74F0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B74F0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عفوني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45E2E255" w14:textId="4F1F5851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="003B12D3">
              <w:rPr>
                <w:rtl/>
              </w:rPr>
              <w:t xml:space="preserve"> </w:t>
            </w:r>
            <w:r w:rsidR="003B12D3" w:rsidRPr="003B12D3">
              <w:rPr>
                <w:rStyle w:val="StyleComplexNazanin"/>
                <w:rFonts w:asciiTheme="majorBidi" w:hAnsiTheme="majorBidi" w:cs="Times New Roman"/>
                <w:rtl/>
                <w:lang w:bidi="fa-IR"/>
              </w:rPr>
              <w:t>40</w:t>
            </w:r>
          </w:p>
        </w:tc>
        <w:tc>
          <w:tcPr>
            <w:tcW w:w="1582" w:type="dxa"/>
          </w:tcPr>
          <w:p w14:paraId="2C11A2EF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731398A3" w14:textId="77777777" w:rsidTr="007241DD">
        <w:trPr>
          <w:cantSplit/>
        </w:trPr>
        <w:tc>
          <w:tcPr>
            <w:tcW w:w="794" w:type="dxa"/>
            <w:vAlign w:val="center"/>
          </w:tcPr>
          <w:p w14:paraId="2DDC0976" w14:textId="337DB781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13</w:t>
            </w:r>
          </w:p>
        </w:tc>
        <w:tc>
          <w:tcPr>
            <w:tcW w:w="9411" w:type="dxa"/>
            <w:gridSpan w:val="4"/>
          </w:tcPr>
          <w:p w14:paraId="2844D106" w14:textId="65330A8A" w:rsidR="00485D6F" w:rsidRPr="005460F2" w:rsidRDefault="00F30259" w:rsidP="00F30259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F3025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مرد ۴۵ ساله، با سابقه پرولاپس در</w:t>
            </w:r>
            <w:r w:rsidRPr="00F3025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F3025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چه</w:t>
            </w:r>
            <w:r w:rsidRPr="00F3025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م</w:t>
            </w:r>
            <w:r w:rsidRPr="00F3025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F3025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ترال،</w:t>
            </w:r>
            <w:r w:rsidRPr="00F3025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از ۱۰ روز پ</w:t>
            </w:r>
            <w:r w:rsidRPr="00F3025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F3025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ش</w:t>
            </w:r>
            <w:r w:rsidRPr="00F3025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دچار تب‌ها</w:t>
            </w:r>
            <w:r w:rsidRPr="00F3025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F3025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متناوب حداکثر تا ۳۹</w:t>
            </w:r>
            <w:r w:rsidRPr="00F30259">
              <w:rPr>
                <w:rStyle w:val="StyleComplexNazanin"/>
                <w:rFonts w:ascii="Times New Roman" w:hAnsi="Times New Roman" w:cs="Times New Roman" w:hint="cs"/>
                <w:rtl/>
                <w:lang w:bidi="fa-IR"/>
              </w:rPr>
              <w:t>°</w:t>
            </w:r>
            <w:r w:rsidRPr="00F30259">
              <w:rPr>
                <w:rStyle w:val="StyleComplexNazanin"/>
                <w:rFonts w:asciiTheme="majorBidi" w:hAnsiTheme="majorBidi" w:cs="B Nazanin"/>
                <w:lang w:bidi="fa-IR"/>
              </w:rPr>
              <w:t>C</w:t>
            </w:r>
            <w:r w:rsidRPr="00F3025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، تعر</w:t>
            </w:r>
            <w:r w:rsidRPr="00F3025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F3025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ق</w:t>
            </w:r>
            <w:r w:rsidRPr="00F3025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شبانه، لرز، ب</w:t>
            </w:r>
            <w:r w:rsidRPr="00F3025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ی‌</w:t>
            </w:r>
            <w:r w:rsidRPr="00F3025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اشتها</w:t>
            </w:r>
            <w:r w:rsidRPr="00F3025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یی</w:t>
            </w:r>
            <w:r w:rsidRPr="00F3025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و کاهش وزن حدود ۲ ک</w:t>
            </w:r>
            <w:r w:rsidRPr="00F3025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F3025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لوگرم</w:t>
            </w:r>
            <w:r w:rsidRPr="00F3025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شده است.در چند روز اخ</w:t>
            </w:r>
            <w:r w:rsidRPr="00F3025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F3025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ر</w:t>
            </w:r>
            <w:r w:rsidRPr="00F3025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احساس تنگ</w:t>
            </w:r>
            <w:r w:rsidRPr="00F3025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ی‌</w:t>
            </w:r>
            <w:r w:rsidRPr="00F3025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نفس</w:t>
            </w:r>
            <w:r w:rsidRPr="00F3025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خف</w:t>
            </w:r>
            <w:r w:rsidRPr="00F3025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F3025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ف</w:t>
            </w:r>
            <w:r w:rsidRPr="00F3025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و درد مبهم قفسه س</w:t>
            </w:r>
            <w:r w:rsidRPr="00F3025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F3025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نه</w:t>
            </w:r>
            <w:r w:rsidRPr="00F3025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دارد. در معا</w:t>
            </w:r>
            <w:r w:rsidRPr="00F3025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F3025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نه</w:t>
            </w:r>
            <w:r w:rsidRPr="00F3025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ف</w:t>
            </w:r>
            <w:r w:rsidRPr="00F3025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F3025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ز</w:t>
            </w:r>
            <w:r w:rsidRPr="00F3025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F3025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ک</w:t>
            </w:r>
            <w:r w:rsidRPr="00F3025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F3025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: دما: 38.8</w:t>
            </w:r>
            <w:r w:rsidRPr="00F30259">
              <w:rPr>
                <w:rStyle w:val="StyleComplexNazanin"/>
                <w:rFonts w:ascii="Times New Roman" w:hAnsi="Times New Roman" w:cs="Times New Roman" w:hint="cs"/>
                <w:rtl/>
                <w:lang w:bidi="fa-IR"/>
              </w:rPr>
              <w:t>°</w:t>
            </w:r>
            <w:r w:rsidRPr="00F30259">
              <w:rPr>
                <w:rStyle w:val="StyleComplexNazanin"/>
                <w:rFonts w:asciiTheme="majorBidi" w:hAnsiTheme="majorBidi" w:cs="B Nazanin"/>
                <w:lang w:bidi="fa-IR"/>
              </w:rPr>
              <w:t>C</w:t>
            </w:r>
            <w:r w:rsidRPr="00F3025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، نب</w:t>
            </w:r>
            <w:r w:rsidRPr="00F3025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ض</w:t>
            </w:r>
            <w:r w:rsidRPr="00F3025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: 96 در دق</w:t>
            </w:r>
            <w:r w:rsidRPr="00F3025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F3025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قه،</w:t>
            </w:r>
            <w:r w:rsidRPr="00F3025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منظم ، فشار خون: 110/70 </w:t>
            </w:r>
            <w:r w:rsidRPr="00F30259">
              <w:rPr>
                <w:rStyle w:val="StyleComplexNazanin"/>
                <w:rFonts w:asciiTheme="majorBidi" w:hAnsiTheme="majorBidi" w:cs="B Nazanin"/>
                <w:lang w:bidi="fa-IR"/>
              </w:rPr>
              <w:t>mmHg</w:t>
            </w:r>
            <w:r w:rsidRPr="00F3025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جهت ا</w:t>
            </w:r>
            <w:r w:rsidRPr="00F3025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F3025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ن</w:t>
            </w:r>
            <w:r w:rsidRPr="00F3025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ب</w:t>
            </w:r>
            <w:r w:rsidRPr="00F3025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F3025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مار</w:t>
            </w:r>
            <w:r w:rsidRPr="00F3025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کشت و اسم</w:t>
            </w:r>
            <w:r w:rsidRPr="00F3025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F3025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ر</w:t>
            </w:r>
            <w:r w:rsidRPr="00F3025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درخواست م</w:t>
            </w:r>
            <w:r w:rsidRPr="00F3025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F3025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شود. کدام گز</w:t>
            </w:r>
            <w:r w:rsidRPr="00F3025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F3025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نه</w:t>
            </w:r>
            <w:r w:rsidRPr="00F3025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ذ</w:t>
            </w:r>
            <w:r w:rsidRPr="00F3025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F3025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ل</w:t>
            </w:r>
            <w:r w:rsidRPr="00F3025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صح</w:t>
            </w:r>
            <w:r w:rsidRPr="00F3025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F3025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ح</w:t>
            </w:r>
            <w:r w:rsidRPr="00F3025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ب</w:t>
            </w:r>
            <w:r w:rsidRPr="00F3025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F3025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ان</w:t>
            </w:r>
            <w:r w:rsidRPr="00F3025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نشده است؟</w:t>
            </w:r>
          </w:p>
        </w:tc>
      </w:tr>
      <w:tr w:rsidR="00485D6F" w:rsidRPr="005460F2" w14:paraId="6AC99231" w14:textId="77777777" w:rsidTr="007241DD">
        <w:trPr>
          <w:cantSplit/>
        </w:trPr>
        <w:tc>
          <w:tcPr>
            <w:tcW w:w="794" w:type="dxa"/>
          </w:tcPr>
          <w:p w14:paraId="51D38DAA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3BEE94B1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4ACB0D49" w14:textId="27A3BFB4" w:rsidR="00485D6F" w:rsidRPr="005460F2" w:rsidRDefault="00F30259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F30259">
              <w:rPr>
                <w:rStyle w:val="StyleComplexNazanin"/>
                <w:rFonts w:asciiTheme="majorBidi" w:hAnsiTheme="majorBidi" w:cs="B Nazanin"/>
                <w:lang w:bidi="fa-IR"/>
              </w:rPr>
              <w:t>Mycobacterium species cannot be visualized by Gram stain</w:t>
            </w:r>
          </w:p>
        </w:tc>
      </w:tr>
      <w:tr w:rsidR="00485D6F" w:rsidRPr="005460F2" w14:paraId="3C9923DE" w14:textId="77777777" w:rsidTr="007241DD">
        <w:trPr>
          <w:cantSplit/>
        </w:trPr>
        <w:tc>
          <w:tcPr>
            <w:tcW w:w="794" w:type="dxa"/>
          </w:tcPr>
          <w:p w14:paraId="51FA587D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0C218277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7C96B48B" w14:textId="5D56CF6A" w:rsidR="00485D6F" w:rsidRPr="005460F2" w:rsidRDefault="00F30259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F30259">
              <w:rPr>
                <w:rStyle w:val="StyleComplexNazanin"/>
                <w:rFonts w:asciiTheme="majorBidi" w:hAnsiTheme="majorBidi" w:cs="B Nazanin"/>
                <w:lang w:bidi="fa-IR"/>
              </w:rPr>
              <w:t>Acinetobacter species is gram variable</w:t>
            </w:r>
          </w:p>
        </w:tc>
      </w:tr>
      <w:tr w:rsidR="00485D6F" w:rsidRPr="005460F2" w14:paraId="47BE0D75" w14:textId="77777777" w:rsidTr="007241DD">
        <w:trPr>
          <w:cantSplit/>
        </w:trPr>
        <w:tc>
          <w:tcPr>
            <w:tcW w:w="794" w:type="dxa"/>
          </w:tcPr>
          <w:p w14:paraId="5A01E0BA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15171AB0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3267809E" w14:textId="37CAC9A4" w:rsidR="00485D6F" w:rsidRPr="005460F2" w:rsidRDefault="00F30259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F30259">
              <w:rPr>
                <w:rStyle w:val="StyleComplexNazanin"/>
                <w:rFonts w:asciiTheme="majorBidi" w:hAnsiTheme="majorBidi" w:cs="B Nazanin"/>
                <w:lang w:bidi="fa-IR"/>
              </w:rPr>
              <w:t>Candida species stain purple with Gram stain</w:t>
            </w:r>
          </w:p>
        </w:tc>
      </w:tr>
      <w:tr w:rsidR="00485D6F" w:rsidRPr="005460F2" w14:paraId="0BA79621" w14:textId="77777777" w:rsidTr="007241DD">
        <w:trPr>
          <w:cantSplit/>
        </w:trPr>
        <w:tc>
          <w:tcPr>
            <w:tcW w:w="794" w:type="dxa"/>
          </w:tcPr>
          <w:p w14:paraId="61171619" w14:textId="487C5989" w:rsidR="00485D6F" w:rsidRPr="005460F2" w:rsidRDefault="004E2B38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*</w:t>
            </w:r>
          </w:p>
        </w:tc>
        <w:tc>
          <w:tcPr>
            <w:tcW w:w="567" w:type="dxa"/>
            <w:shd w:val="clear" w:color="auto" w:fill="DBE5F1" w:themeFill="accent1" w:themeFillTint="33"/>
          </w:tcPr>
          <w:p w14:paraId="4DB799B1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179008A0" w14:textId="572E4397" w:rsidR="00485D6F" w:rsidRPr="005460F2" w:rsidRDefault="00F30259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F30259">
              <w:rPr>
                <w:rStyle w:val="StyleComplexNazanin"/>
                <w:rFonts w:asciiTheme="majorBidi" w:hAnsiTheme="majorBidi" w:cs="B Nazanin"/>
                <w:lang w:bidi="fa-IR"/>
              </w:rPr>
              <w:t>Staphylococcus species are purple in chains (spheres in pairs</w:t>
            </w:r>
            <w:r>
              <w:rPr>
                <w:rStyle w:val="StyleComplexNazanin"/>
                <w:rFonts w:asciiTheme="majorBidi" w:hAnsiTheme="majorBidi" w:cs="B Nazanin"/>
                <w:lang w:bidi="fa-IR"/>
              </w:rPr>
              <w:t>)</w:t>
            </w:r>
          </w:p>
        </w:tc>
      </w:tr>
      <w:tr w:rsidR="00485D6F" w:rsidRPr="005460F2" w14:paraId="1A57A908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373725B6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59AE9A05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4751055E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2FFC4B02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7CD660EB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0A47B381" w14:textId="77777777" w:rsidR="00485D6F" w:rsidRPr="005460F2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7BBE12DB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45E66833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3338441F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109A19B4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02D8C9F6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520A61D6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51C8A55A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lastRenderedPageBreak/>
              <w:t>متن سناریو برای سوالات ، در صورتی که برای سوال یا سوالات زیر سناریو وجود دارد در ردیف زیر بنویسید.</w:t>
            </w:r>
          </w:p>
          <w:p w14:paraId="197C5660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121D95EF" w14:textId="77777777" w:rsidTr="007241DD">
        <w:trPr>
          <w:cantSplit/>
        </w:trPr>
        <w:tc>
          <w:tcPr>
            <w:tcW w:w="10205" w:type="dxa"/>
            <w:gridSpan w:val="5"/>
          </w:tcPr>
          <w:p w14:paraId="73583B16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1ADFADDC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60BD5748" w14:textId="77777777" w:rsidTr="007241DD">
        <w:trPr>
          <w:cantSplit/>
        </w:trPr>
        <w:tc>
          <w:tcPr>
            <w:tcW w:w="794" w:type="dxa"/>
          </w:tcPr>
          <w:p w14:paraId="140DB078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6C37995F" w14:textId="25B63F12" w:rsidR="00485D6F" w:rsidRPr="005460F2" w:rsidRDefault="002B74F0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B74F0">
              <w:rPr>
                <w:rFonts w:ascii="Calibri" w:hAnsi="Calibri" w:cs="B Yagut"/>
                <w:b/>
                <w:color w:val="000000"/>
                <w:rtl/>
              </w:rPr>
              <w:t>عفوني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2C03D10B" w14:textId="1283D0A5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="003B12D3">
              <w:rPr>
                <w:rtl/>
              </w:rPr>
              <w:t xml:space="preserve"> </w:t>
            </w:r>
            <w:r w:rsidR="003B12D3" w:rsidRPr="003B12D3">
              <w:rPr>
                <w:rStyle w:val="StyleComplexNazanin"/>
                <w:rFonts w:asciiTheme="majorBidi" w:hAnsiTheme="majorBidi" w:cs="Times New Roman"/>
                <w:rtl/>
                <w:lang w:bidi="fa-IR"/>
              </w:rPr>
              <w:t>40</w:t>
            </w:r>
          </w:p>
        </w:tc>
        <w:tc>
          <w:tcPr>
            <w:tcW w:w="1582" w:type="dxa"/>
          </w:tcPr>
          <w:p w14:paraId="29774C78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17BBF78B" w14:textId="77777777" w:rsidTr="007241DD">
        <w:trPr>
          <w:cantSplit/>
        </w:trPr>
        <w:tc>
          <w:tcPr>
            <w:tcW w:w="794" w:type="dxa"/>
            <w:vAlign w:val="center"/>
          </w:tcPr>
          <w:p w14:paraId="5ACA4E21" w14:textId="67DDFC93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14</w:t>
            </w:r>
          </w:p>
        </w:tc>
        <w:tc>
          <w:tcPr>
            <w:tcW w:w="9411" w:type="dxa"/>
            <w:gridSpan w:val="4"/>
          </w:tcPr>
          <w:p w14:paraId="6DF2D400" w14:textId="2369B0D9" w:rsidR="00485D6F" w:rsidRPr="005460F2" w:rsidRDefault="000B20C1" w:rsidP="000B20C1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0B20C1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6.</w:t>
            </w:r>
            <w:r w:rsidRPr="000B20C1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ab/>
              <w:t>مرد</w:t>
            </w:r>
            <w:r w:rsidRPr="000B20C1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0B20C1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۶۵ ساله با </w:t>
            </w:r>
            <w:r w:rsidRPr="000B20C1">
              <w:rPr>
                <w:rStyle w:val="StyleComplexNazanin"/>
                <w:rFonts w:asciiTheme="majorBidi" w:hAnsiTheme="majorBidi" w:cs="B Nazanin"/>
                <w:lang w:bidi="fa-IR"/>
              </w:rPr>
              <w:t>End-Stage Renal Disease (ESRD</w:t>
            </w:r>
            <w:r w:rsidRPr="000B20C1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) که تحت </w:t>
            </w:r>
            <w:r w:rsidRPr="000B20C1">
              <w:rPr>
                <w:rStyle w:val="StyleComplexNazanin"/>
                <w:rFonts w:asciiTheme="majorBidi" w:hAnsiTheme="majorBidi" w:cs="B Nazanin"/>
                <w:lang w:bidi="fa-IR"/>
              </w:rPr>
              <w:t>Hemodialysis</w:t>
            </w:r>
            <w:r w:rsidRPr="000B20C1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از طر</w:t>
            </w:r>
            <w:r w:rsidRPr="000B20C1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0B20C1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ق</w:t>
            </w:r>
            <w:r w:rsidRPr="000B20C1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</w:t>
            </w:r>
            <w:r w:rsidRPr="000B20C1">
              <w:rPr>
                <w:rStyle w:val="StyleComplexNazanin"/>
                <w:rFonts w:asciiTheme="majorBidi" w:hAnsiTheme="majorBidi" w:cs="B Nazanin"/>
                <w:lang w:bidi="fa-IR"/>
              </w:rPr>
              <w:t>Right Internal Jugular Tunneled Central Venous Catheter</w:t>
            </w:r>
            <w:r w:rsidRPr="000B20C1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است، با شکا</w:t>
            </w:r>
            <w:r w:rsidRPr="000B20C1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0B20C1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ت</w:t>
            </w:r>
            <w:r w:rsidRPr="000B20C1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تب، لرز و ب</w:t>
            </w:r>
            <w:r w:rsidRPr="000B20C1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ی‌</w:t>
            </w:r>
            <w:r w:rsidRPr="000B20C1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حال</w:t>
            </w:r>
            <w:r w:rsidRPr="000B20C1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0B20C1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ط</w:t>
            </w:r>
            <w:r w:rsidRPr="000B20C1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0B20C1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دو روز اخ</w:t>
            </w:r>
            <w:r w:rsidRPr="000B20C1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0B20C1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ر</w:t>
            </w:r>
            <w:r w:rsidRPr="000B20C1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مراجعه کرده است. ب</w:t>
            </w:r>
            <w:r w:rsidRPr="000B20C1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0B20C1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مار</w:t>
            </w:r>
            <w:r w:rsidRPr="000B20C1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سرفه، د</w:t>
            </w:r>
            <w:r w:rsidRPr="000B20C1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0B20C1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سور</w:t>
            </w:r>
            <w:r w:rsidRPr="000B20C1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0B20C1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ا</w:t>
            </w:r>
            <w:r w:rsidRPr="000B20C1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(</w:t>
            </w:r>
            <w:r w:rsidRPr="000B20C1">
              <w:rPr>
                <w:rStyle w:val="StyleComplexNazanin"/>
                <w:rFonts w:asciiTheme="majorBidi" w:hAnsiTheme="majorBidi" w:cs="B Nazanin"/>
                <w:lang w:bidi="fa-IR"/>
              </w:rPr>
              <w:t>dysuria</w:t>
            </w:r>
            <w:r w:rsidRPr="000B20C1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) </w:t>
            </w:r>
            <w:r w:rsidRPr="000B20C1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0B20C1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ا</w:t>
            </w:r>
            <w:r w:rsidRPr="000B20C1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درد شکم (</w:t>
            </w:r>
            <w:r w:rsidRPr="000B20C1">
              <w:rPr>
                <w:rStyle w:val="StyleComplexNazanin"/>
                <w:rFonts w:asciiTheme="majorBidi" w:hAnsiTheme="majorBidi" w:cs="B Nazanin"/>
                <w:lang w:bidi="fa-IR"/>
              </w:rPr>
              <w:t>abdominal pain</w:t>
            </w:r>
            <w:r w:rsidRPr="000B20C1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) </w:t>
            </w:r>
            <w:r w:rsidRPr="000B20C1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ندارد</w:t>
            </w:r>
            <w:r w:rsidRPr="000B20C1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. پرسنل د</w:t>
            </w:r>
            <w:r w:rsidRPr="000B20C1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0B20C1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ال</w:t>
            </w:r>
            <w:r w:rsidRPr="000B20C1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0B20C1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ز</w:t>
            </w:r>
            <w:r w:rsidRPr="000B20C1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متوجه ار</w:t>
            </w:r>
            <w:r w:rsidRPr="000B20C1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0B20C1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تم</w:t>
            </w:r>
            <w:r w:rsidRPr="000B20C1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(</w:t>
            </w:r>
            <w:r w:rsidRPr="000B20C1">
              <w:rPr>
                <w:rStyle w:val="StyleComplexNazanin"/>
                <w:rFonts w:asciiTheme="majorBidi" w:hAnsiTheme="majorBidi" w:cs="B Nazanin"/>
                <w:lang w:bidi="fa-IR"/>
              </w:rPr>
              <w:t>erythema</w:t>
            </w:r>
            <w:r w:rsidRPr="000B20C1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) و حساس</w:t>
            </w:r>
            <w:r w:rsidRPr="000B20C1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0B20C1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ت</w:t>
            </w:r>
            <w:r w:rsidRPr="000B20C1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موضع</w:t>
            </w:r>
            <w:r w:rsidRPr="000B20C1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0B20C1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(</w:t>
            </w:r>
            <w:r w:rsidRPr="000B20C1">
              <w:rPr>
                <w:rStyle w:val="StyleComplexNazanin"/>
                <w:rFonts w:asciiTheme="majorBidi" w:hAnsiTheme="majorBidi" w:cs="B Nazanin"/>
                <w:lang w:bidi="fa-IR"/>
              </w:rPr>
              <w:t>tenderness</w:t>
            </w:r>
            <w:r w:rsidRPr="000B20C1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) در محل ورود کاتتر شده‌اند. از ور</w:t>
            </w:r>
            <w:r w:rsidRPr="000B20C1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0B20C1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د</w:t>
            </w:r>
            <w:r w:rsidRPr="000B20C1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مح</w:t>
            </w:r>
            <w:r w:rsidRPr="000B20C1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0B20C1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ط</w:t>
            </w:r>
            <w:r w:rsidRPr="000B20C1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0B20C1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و لومن کاتتر کشت و اسم</w:t>
            </w:r>
            <w:r w:rsidRPr="000B20C1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0B20C1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ر</w:t>
            </w:r>
            <w:r w:rsidRPr="000B20C1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ته</w:t>
            </w:r>
            <w:r w:rsidRPr="000B20C1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0B20C1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ه</w:t>
            </w:r>
            <w:r w:rsidRPr="000B20C1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م</w:t>
            </w:r>
            <w:r w:rsidRPr="000B20C1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0B20C1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شود. در رنگ ام</w:t>
            </w:r>
            <w:r w:rsidRPr="000B20C1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0B20C1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ز</w:t>
            </w:r>
            <w:r w:rsidRPr="000B20C1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0B20C1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گرم ارگان</w:t>
            </w:r>
            <w:r w:rsidRPr="000B20C1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0B20C1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سم</w:t>
            </w:r>
            <w:r w:rsidRPr="000B20C1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0B20C1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به رنگ بنفش مشهود است کدام</w:t>
            </w:r>
            <w:r w:rsidRPr="000B20C1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0B20C1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ک</w:t>
            </w:r>
            <w:r w:rsidRPr="000B20C1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از ارگان</w:t>
            </w:r>
            <w:r w:rsidRPr="000B20C1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0B20C1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سم</w:t>
            </w:r>
            <w:r w:rsidRPr="000B20C1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ها</w:t>
            </w:r>
            <w:r w:rsidRPr="000B20C1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0B20C1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ذ</w:t>
            </w:r>
            <w:r w:rsidRPr="000B20C1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0B20C1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ل</w:t>
            </w:r>
            <w:r w:rsidRPr="000B20C1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جهت ب</w:t>
            </w:r>
            <w:r w:rsidRPr="000B20C1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0B20C1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مار</w:t>
            </w:r>
            <w:r w:rsidRPr="000B20C1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مطرح ن</w:t>
            </w:r>
            <w:r w:rsidRPr="000B20C1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0B20C1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ست؟</w:t>
            </w:r>
          </w:p>
        </w:tc>
      </w:tr>
      <w:tr w:rsidR="00485D6F" w:rsidRPr="005460F2" w14:paraId="4D6F1C32" w14:textId="77777777" w:rsidTr="007241DD">
        <w:trPr>
          <w:cantSplit/>
        </w:trPr>
        <w:tc>
          <w:tcPr>
            <w:tcW w:w="794" w:type="dxa"/>
          </w:tcPr>
          <w:p w14:paraId="21144692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21E415EC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4629D221" w14:textId="46917431" w:rsidR="00485D6F" w:rsidRPr="005460F2" w:rsidRDefault="000B20C1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0B20C1">
              <w:rPr>
                <w:rStyle w:val="StyleComplexNazanin"/>
                <w:rFonts w:asciiTheme="majorBidi" w:hAnsiTheme="majorBidi" w:cs="B Nazanin"/>
                <w:lang w:bidi="fa-IR"/>
              </w:rPr>
              <w:t>Mycobacterium species</w:t>
            </w:r>
          </w:p>
        </w:tc>
      </w:tr>
      <w:tr w:rsidR="00485D6F" w:rsidRPr="005460F2" w14:paraId="41B4EF24" w14:textId="77777777" w:rsidTr="007241DD">
        <w:trPr>
          <w:cantSplit/>
        </w:trPr>
        <w:tc>
          <w:tcPr>
            <w:tcW w:w="794" w:type="dxa"/>
          </w:tcPr>
          <w:p w14:paraId="3A998CB2" w14:textId="401F64B1" w:rsidR="00485D6F" w:rsidRPr="005460F2" w:rsidRDefault="009C2BCE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*</w:t>
            </w:r>
          </w:p>
        </w:tc>
        <w:tc>
          <w:tcPr>
            <w:tcW w:w="567" w:type="dxa"/>
            <w:shd w:val="clear" w:color="auto" w:fill="DBE5F1" w:themeFill="accent1" w:themeFillTint="33"/>
          </w:tcPr>
          <w:p w14:paraId="2FB75D09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2878E9FA" w14:textId="4D95684A" w:rsidR="00485D6F" w:rsidRPr="005460F2" w:rsidRDefault="000B20C1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0B20C1">
              <w:rPr>
                <w:rStyle w:val="StyleComplexNazanin"/>
                <w:rFonts w:asciiTheme="majorBidi" w:hAnsiTheme="majorBidi" w:cs="B Nazanin"/>
                <w:lang w:bidi="fa-IR"/>
              </w:rPr>
              <w:t>Campylobacter</w:t>
            </w:r>
          </w:p>
        </w:tc>
      </w:tr>
      <w:tr w:rsidR="00485D6F" w:rsidRPr="005460F2" w14:paraId="34DEAB92" w14:textId="77777777" w:rsidTr="007241DD">
        <w:trPr>
          <w:cantSplit/>
        </w:trPr>
        <w:tc>
          <w:tcPr>
            <w:tcW w:w="794" w:type="dxa"/>
          </w:tcPr>
          <w:p w14:paraId="55471151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22703714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45FDCE43" w14:textId="5713D40A" w:rsidR="00485D6F" w:rsidRPr="005460F2" w:rsidRDefault="000B20C1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0B20C1">
              <w:rPr>
                <w:rStyle w:val="StyleComplexNazanin"/>
                <w:rFonts w:asciiTheme="majorBidi" w:hAnsiTheme="majorBidi" w:cs="B Nazanin"/>
                <w:lang w:bidi="fa-IR"/>
              </w:rPr>
              <w:t>Staphylococcus species</w:t>
            </w:r>
          </w:p>
        </w:tc>
      </w:tr>
      <w:tr w:rsidR="00485D6F" w:rsidRPr="005460F2" w14:paraId="074EC34D" w14:textId="77777777" w:rsidTr="007241DD">
        <w:trPr>
          <w:cantSplit/>
        </w:trPr>
        <w:tc>
          <w:tcPr>
            <w:tcW w:w="794" w:type="dxa"/>
          </w:tcPr>
          <w:p w14:paraId="5D68C19A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16D80851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78C3B6F5" w14:textId="1D2749BC" w:rsidR="00485D6F" w:rsidRPr="005460F2" w:rsidRDefault="000B20C1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0B20C1">
              <w:rPr>
                <w:rStyle w:val="StyleComplexNazanin"/>
                <w:rFonts w:asciiTheme="majorBidi" w:hAnsiTheme="majorBidi" w:cs="B Nazanin"/>
                <w:lang w:bidi="fa-IR"/>
              </w:rPr>
              <w:t>Candida species</w:t>
            </w:r>
          </w:p>
        </w:tc>
      </w:tr>
      <w:tr w:rsidR="00485D6F" w:rsidRPr="005460F2" w14:paraId="33B8ED53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73A722D5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6DF0389E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7CC98FCD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58756098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2A078016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5B9E9412" w14:textId="77777777" w:rsidR="00485D6F" w:rsidRPr="005460F2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6DA36641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202DD072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18A2706C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265177B9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2ABF8BE5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متن سناریو برای سوالات ، در صورتی که برای سوال یا سوالات زیر سناریو وجود دارد در ردیف زیر بنویسید.</w:t>
            </w:r>
          </w:p>
          <w:p w14:paraId="11668D90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51CEA703" w14:textId="77777777" w:rsidTr="007241DD">
        <w:trPr>
          <w:cantSplit/>
        </w:trPr>
        <w:tc>
          <w:tcPr>
            <w:tcW w:w="10205" w:type="dxa"/>
            <w:gridSpan w:val="5"/>
          </w:tcPr>
          <w:p w14:paraId="1E6AC6B5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0155C0B6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597158BB" w14:textId="77777777" w:rsidTr="007241DD">
        <w:trPr>
          <w:cantSplit/>
        </w:trPr>
        <w:tc>
          <w:tcPr>
            <w:tcW w:w="794" w:type="dxa"/>
          </w:tcPr>
          <w:p w14:paraId="7FE9EDF6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4C5AF3CC" w14:textId="0718DC0E" w:rsidR="00485D6F" w:rsidRPr="005460F2" w:rsidRDefault="002B74F0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B74F0">
              <w:rPr>
                <w:rFonts w:ascii="Calibri" w:hAnsi="Calibri" w:cs="B Yagut"/>
                <w:b/>
                <w:color w:val="000000"/>
                <w:rtl/>
              </w:rPr>
              <w:t>عفوني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5847B5A5" w14:textId="5029ED72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="003B12D3">
              <w:rPr>
                <w:rtl/>
              </w:rPr>
              <w:t xml:space="preserve"> </w:t>
            </w:r>
            <w:r w:rsidR="003B12D3" w:rsidRPr="003B12D3">
              <w:rPr>
                <w:rStyle w:val="StyleComplexNazanin"/>
                <w:rFonts w:asciiTheme="majorBidi" w:hAnsiTheme="majorBidi" w:cs="Times New Roman"/>
                <w:rtl/>
                <w:lang w:bidi="fa-IR"/>
              </w:rPr>
              <w:t>40</w:t>
            </w:r>
          </w:p>
        </w:tc>
        <w:tc>
          <w:tcPr>
            <w:tcW w:w="1582" w:type="dxa"/>
          </w:tcPr>
          <w:p w14:paraId="5210614B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7765D767" w14:textId="77777777" w:rsidTr="007241DD">
        <w:trPr>
          <w:cantSplit/>
        </w:trPr>
        <w:tc>
          <w:tcPr>
            <w:tcW w:w="794" w:type="dxa"/>
            <w:vAlign w:val="center"/>
          </w:tcPr>
          <w:p w14:paraId="6C65D9A5" w14:textId="10CE6D7B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15</w:t>
            </w:r>
          </w:p>
        </w:tc>
        <w:tc>
          <w:tcPr>
            <w:tcW w:w="9411" w:type="dxa"/>
            <w:gridSpan w:val="4"/>
          </w:tcPr>
          <w:p w14:paraId="590E2AA6" w14:textId="6F82593F" w:rsidR="009C2BCE" w:rsidRPr="009C2BCE" w:rsidRDefault="009C2BCE" w:rsidP="009C2BCE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9C2BCE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مرد</w:t>
            </w:r>
            <w:r w:rsidRPr="009C2BCE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9C2BCE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۴۵ ساله با سابقه ب</w:t>
            </w:r>
            <w:r w:rsidRPr="009C2BCE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9C2BCE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مار</w:t>
            </w:r>
            <w:r w:rsidRPr="009C2BCE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9C2BCE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قلب</w:t>
            </w:r>
            <w:r w:rsidRPr="009C2BCE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9C2BCE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رومات</w:t>
            </w:r>
            <w:r w:rsidRPr="009C2BCE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9C2BCE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سم</w:t>
            </w:r>
            <w:r w:rsidRPr="009C2BCE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9C2BCE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با تب، لرز و سوفل جد</w:t>
            </w:r>
            <w:r w:rsidRPr="009C2BCE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9C2BCE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د</w:t>
            </w:r>
            <w:r w:rsidRPr="009C2BCE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قلب</w:t>
            </w:r>
            <w:r w:rsidRPr="009C2BCE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9C2BCE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ط</w:t>
            </w:r>
            <w:r w:rsidRPr="009C2BCE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9C2BCE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دو هفته اخ</w:t>
            </w:r>
            <w:r w:rsidRPr="009C2BCE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9C2BCE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ر</w:t>
            </w:r>
            <w:r w:rsidRPr="009C2BCE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مراجعه کرده است. در اکوکارد</w:t>
            </w:r>
            <w:r w:rsidRPr="009C2BCE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9C2BCE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وگراف</w:t>
            </w:r>
            <w:r w:rsidRPr="009C2BCE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9C2BCE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،</w:t>
            </w:r>
            <w:r w:rsidRPr="009C2BCE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وزتاس</w:t>
            </w:r>
            <w:r w:rsidRPr="009C2BCE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9C2BCE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ون</w:t>
            </w:r>
            <w:r w:rsidRPr="009C2BCE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رو</w:t>
            </w:r>
            <w:r w:rsidRPr="009C2BCE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9C2BCE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در</w:t>
            </w:r>
            <w:r w:rsidRPr="009C2BCE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9C2BCE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چه</w:t>
            </w:r>
            <w:r w:rsidRPr="009C2BCE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م</w:t>
            </w:r>
            <w:r w:rsidRPr="009C2BCE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9C2BCE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ترال</w:t>
            </w:r>
            <w:r w:rsidRPr="009C2BCE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د</w:t>
            </w:r>
            <w:r w:rsidRPr="009C2BCE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9C2BCE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ده</w:t>
            </w:r>
            <w:r w:rsidRPr="009C2BCE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م</w:t>
            </w:r>
            <w:r w:rsidRPr="009C2BCE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ی‌</w:t>
            </w:r>
            <w:r w:rsidRPr="009C2BCE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شود</w:t>
            </w:r>
            <w:r w:rsidRPr="009C2BCE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.</w:t>
            </w:r>
          </w:p>
          <w:p w14:paraId="41B27CAD" w14:textId="329D8507" w:rsidR="00485D6F" w:rsidRPr="005460F2" w:rsidRDefault="009C2BCE" w:rsidP="009C2BCE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9C2BCE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با</w:t>
            </w:r>
            <w:r w:rsidRPr="009C2BCE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شک به اندوکارد</w:t>
            </w:r>
            <w:r w:rsidRPr="009C2BCE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9C2BCE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ت</w:t>
            </w:r>
            <w:r w:rsidRPr="009C2BCE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عفون</w:t>
            </w:r>
            <w:r w:rsidRPr="009C2BCE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9C2BCE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تصم</w:t>
            </w:r>
            <w:r w:rsidRPr="009C2BCE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9C2BCE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م</w:t>
            </w:r>
            <w:r w:rsidRPr="009C2BCE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به گرفتن کشت خون دار</w:t>
            </w:r>
            <w:r w:rsidRPr="009C2BCE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9C2BCE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د</w:t>
            </w:r>
            <w:r w:rsidRPr="009C2BCE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.طبق مع</w:t>
            </w:r>
            <w:r w:rsidRPr="009C2BCE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9C2BCE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ار</w:t>
            </w:r>
            <w:r w:rsidRPr="009C2BCE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دوک (</w:t>
            </w:r>
            <w:r w:rsidRPr="009C2BCE">
              <w:rPr>
                <w:rStyle w:val="StyleComplexNazanin"/>
                <w:rFonts w:asciiTheme="majorBidi" w:hAnsiTheme="majorBidi" w:cs="B Nazanin"/>
                <w:lang w:bidi="fa-IR"/>
              </w:rPr>
              <w:t>Duke Criteria</w:t>
            </w:r>
            <w:r w:rsidRPr="009C2BCE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)، بهتر</w:t>
            </w:r>
            <w:r w:rsidRPr="009C2BCE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9C2BCE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ن</w:t>
            </w:r>
            <w:r w:rsidRPr="009C2BCE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روش برا</w:t>
            </w:r>
            <w:r w:rsidRPr="009C2BCE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9C2BCE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گرفتن کشت خون چ</w:t>
            </w:r>
            <w:r w:rsidRPr="009C2BCE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ست</w:t>
            </w: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؟</w:t>
            </w:r>
          </w:p>
        </w:tc>
      </w:tr>
      <w:tr w:rsidR="00485D6F" w:rsidRPr="005460F2" w14:paraId="50158A86" w14:textId="77777777" w:rsidTr="007241DD">
        <w:trPr>
          <w:cantSplit/>
        </w:trPr>
        <w:tc>
          <w:tcPr>
            <w:tcW w:w="794" w:type="dxa"/>
          </w:tcPr>
          <w:p w14:paraId="19059377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05F6F840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6E9E75AE" w14:textId="29D6F793" w:rsidR="00485D6F" w:rsidRPr="005460F2" w:rsidRDefault="009C2BCE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9C2BCE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گرفتن </w:t>
            </w:r>
            <w:r w:rsidRPr="009C2BCE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9C2BCE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ک</w:t>
            </w:r>
            <w:r w:rsidRPr="009C2BCE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نمونه کشت خون قبل از شروع آنت</w:t>
            </w:r>
            <w:r w:rsidRPr="009C2BCE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ی‌</w:t>
            </w:r>
            <w:r w:rsidRPr="009C2BCE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ب</w:t>
            </w:r>
            <w:r w:rsidRPr="009C2BCE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9C2BCE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وت</w:t>
            </w:r>
            <w:r w:rsidRPr="009C2BCE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9C2BCE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ک</w:t>
            </w:r>
          </w:p>
        </w:tc>
      </w:tr>
      <w:tr w:rsidR="00485D6F" w:rsidRPr="005460F2" w14:paraId="7B4662BB" w14:textId="77777777" w:rsidTr="007241DD">
        <w:trPr>
          <w:cantSplit/>
        </w:trPr>
        <w:tc>
          <w:tcPr>
            <w:tcW w:w="794" w:type="dxa"/>
          </w:tcPr>
          <w:p w14:paraId="65700953" w14:textId="76A6BAEC" w:rsidR="00485D6F" w:rsidRPr="005460F2" w:rsidRDefault="009C2BCE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*</w:t>
            </w:r>
          </w:p>
        </w:tc>
        <w:tc>
          <w:tcPr>
            <w:tcW w:w="567" w:type="dxa"/>
            <w:shd w:val="clear" w:color="auto" w:fill="DBE5F1" w:themeFill="accent1" w:themeFillTint="33"/>
          </w:tcPr>
          <w:p w14:paraId="16229C68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48D700CC" w14:textId="0970ADF9" w:rsidR="00485D6F" w:rsidRPr="005460F2" w:rsidRDefault="009C2BCE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9C2BCE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گرفتن سه ست کشت خون از محل‌ها</w:t>
            </w:r>
            <w:r w:rsidRPr="009C2BCE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9C2BCE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مختلف در فاصله حداقل ۶۰ دق</w:t>
            </w:r>
            <w:r w:rsidRPr="009C2BCE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9C2BCE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قه</w:t>
            </w:r>
            <w:r w:rsidRPr="009C2BCE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</w:t>
            </w: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 xml:space="preserve"> و </w:t>
            </w:r>
            <w:r w:rsidRPr="009C2BCE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قبل از آنت</w:t>
            </w:r>
            <w:r w:rsidRPr="009C2BCE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ی‌</w:t>
            </w:r>
            <w:r w:rsidRPr="009C2BCE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ب</w:t>
            </w:r>
            <w:r w:rsidRPr="009C2BCE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9C2BCE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وت</w:t>
            </w:r>
            <w:r w:rsidRPr="009C2BCE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9C2BCE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ک</w:t>
            </w:r>
          </w:p>
        </w:tc>
      </w:tr>
      <w:tr w:rsidR="00485D6F" w:rsidRPr="005460F2" w14:paraId="192024BE" w14:textId="77777777" w:rsidTr="007241DD">
        <w:trPr>
          <w:cantSplit/>
        </w:trPr>
        <w:tc>
          <w:tcPr>
            <w:tcW w:w="794" w:type="dxa"/>
          </w:tcPr>
          <w:p w14:paraId="56468ADB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6B49D530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0A848648" w14:textId="3BEC7057" w:rsidR="00485D6F" w:rsidRPr="005460F2" w:rsidRDefault="009C2BCE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9C2BCE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گرفتن هر سه نمونه به‌صورت هم‌زمان از </w:t>
            </w:r>
            <w:r w:rsidRPr="009C2BCE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9C2BCE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ک</w:t>
            </w:r>
            <w:r w:rsidRPr="009C2BCE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محل</w:t>
            </w:r>
          </w:p>
        </w:tc>
      </w:tr>
      <w:tr w:rsidR="00485D6F" w:rsidRPr="005460F2" w14:paraId="2898C179" w14:textId="77777777" w:rsidTr="007241DD">
        <w:trPr>
          <w:cantSplit/>
        </w:trPr>
        <w:tc>
          <w:tcPr>
            <w:tcW w:w="794" w:type="dxa"/>
          </w:tcPr>
          <w:p w14:paraId="012E436D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66DD5B20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54FDD31C" w14:textId="554BDAD9" w:rsidR="00485D6F" w:rsidRPr="005460F2" w:rsidRDefault="009C2BCE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9C2BCE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گرفتن </w:t>
            </w:r>
            <w:r w:rsidRPr="009C2BCE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9C2BCE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ک</w:t>
            </w:r>
            <w:r w:rsidRPr="009C2BCE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ست کشت خون در سه روز متوال</w:t>
            </w:r>
            <w:r w:rsidRPr="009C2BCE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</w:p>
        </w:tc>
      </w:tr>
      <w:tr w:rsidR="00485D6F" w:rsidRPr="005460F2" w14:paraId="190489CC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074312CE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33352621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6362D159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5E27075D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1A5253BA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610627CF" w14:textId="77777777" w:rsidR="00485D6F" w:rsidRPr="005460F2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4432204B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520DACE5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71AEAA40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54C64A04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56126387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1AA00498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1A811759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متن سناریو برای سوالات ، در صورتی که برای سوال یا سوالات زیر سناریو وجود دارد در ردیف زیر بنویسید.</w:t>
            </w:r>
          </w:p>
          <w:p w14:paraId="65697AFC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6647E9EA" w14:textId="77777777" w:rsidTr="007241DD">
        <w:trPr>
          <w:cantSplit/>
        </w:trPr>
        <w:tc>
          <w:tcPr>
            <w:tcW w:w="10205" w:type="dxa"/>
            <w:gridSpan w:val="5"/>
          </w:tcPr>
          <w:p w14:paraId="07DCF60B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42D7A7AA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31FF4C5D" w14:textId="77777777" w:rsidTr="007241DD">
        <w:trPr>
          <w:cantSplit/>
        </w:trPr>
        <w:tc>
          <w:tcPr>
            <w:tcW w:w="794" w:type="dxa"/>
          </w:tcPr>
          <w:p w14:paraId="6FE5A8F2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588F3E2E" w14:textId="3A71AD36" w:rsidR="00485D6F" w:rsidRPr="005460F2" w:rsidRDefault="002B74F0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B74F0">
              <w:rPr>
                <w:rFonts w:ascii="Calibri" w:hAnsi="Calibri" w:cs="B Yagut"/>
                <w:b/>
                <w:color w:val="000000"/>
                <w:rtl/>
              </w:rPr>
              <w:t>عفوني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0A5144B4" w14:textId="70D7F743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="003B12D3">
              <w:rPr>
                <w:rtl/>
              </w:rPr>
              <w:t xml:space="preserve"> </w:t>
            </w:r>
            <w:r w:rsidR="003B12D3" w:rsidRPr="003B12D3">
              <w:rPr>
                <w:rStyle w:val="StyleComplexNazanin"/>
                <w:rFonts w:asciiTheme="majorBidi" w:hAnsiTheme="majorBidi" w:cs="Times New Roman"/>
                <w:rtl/>
                <w:lang w:bidi="fa-IR"/>
              </w:rPr>
              <w:t>40</w:t>
            </w:r>
          </w:p>
        </w:tc>
        <w:tc>
          <w:tcPr>
            <w:tcW w:w="1582" w:type="dxa"/>
          </w:tcPr>
          <w:p w14:paraId="6AC566A2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282C1A87" w14:textId="77777777" w:rsidTr="007241DD">
        <w:trPr>
          <w:cantSplit/>
        </w:trPr>
        <w:tc>
          <w:tcPr>
            <w:tcW w:w="794" w:type="dxa"/>
            <w:vAlign w:val="center"/>
          </w:tcPr>
          <w:p w14:paraId="2A215AD6" w14:textId="56C950A3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16</w:t>
            </w:r>
          </w:p>
        </w:tc>
        <w:tc>
          <w:tcPr>
            <w:tcW w:w="9411" w:type="dxa"/>
            <w:gridSpan w:val="4"/>
          </w:tcPr>
          <w:p w14:paraId="7CD8E73D" w14:textId="25A21120" w:rsidR="00485D6F" w:rsidRPr="005460F2" w:rsidRDefault="006729CC" w:rsidP="006729CC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6729C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خانم ۲۸ ساله‌ا</w:t>
            </w:r>
            <w:r w:rsidRPr="006729C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6729C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با تب، لرز، درد پهلو و سوزش ادرار به مدت سه روز مراجعه کرده است. بدل</w:t>
            </w:r>
            <w:r w:rsidRPr="006729C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6729CC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ل</w:t>
            </w:r>
            <w:r w:rsidRPr="006729C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احتباس ادرار</w:t>
            </w:r>
            <w:r w:rsidRPr="006729C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6729C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جهت ب</w:t>
            </w:r>
            <w:r w:rsidRPr="006729C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6729CC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مار</w:t>
            </w:r>
            <w:r w:rsidRPr="006729C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سوند تعب</w:t>
            </w:r>
            <w:r w:rsidRPr="006729C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6729CC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ه</w:t>
            </w:r>
            <w:r w:rsidRPr="006729C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م</w:t>
            </w:r>
            <w:r w:rsidRPr="006729C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6729C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شود ، تب او ۳۸/۹ درجه سانت</w:t>
            </w:r>
            <w:r w:rsidRPr="006729C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ی‌</w:t>
            </w:r>
            <w:r w:rsidRPr="006729CC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گراد</w:t>
            </w:r>
            <w:r w:rsidRPr="006729C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است و در معا</w:t>
            </w:r>
            <w:r w:rsidRPr="006729C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6729CC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نه،</w:t>
            </w:r>
            <w:r w:rsidRPr="006729C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درد و حساس</w:t>
            </w:r>
            <w:r w:rsidRPr="006729C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6729CC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ت</w:t>
            </w:r>
            <w:r w:rsidRPr="006729C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در زاو</w:t>
            </w:r>
            <w:r w:rsidRPr="006729C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6729CC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ه</w:t>
            </w:r>
            <w:r w:rsidRPr="006729C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مهره‌ا</w:t>
            </w:r>
            <w:r w:rsidRPr="006729C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ی‌</w:t>
            </w:r>
            <w:r w:rsidRPr="006729C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دنده‌ا</w:t>
            </w:r>
            <w:r w:rsidRPr="006729C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6729C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راست (</w:t>
            </w:r>
            <w:r w:rsidRPr="006729CC">
              <w:rPr>
                <w:rStyle w:val="StyleComplexNazanin"/>
                <w:rFonts w:asciiTheme="majorBidi" w:hAnsiTheme="majorBidi" w:cs="B Nazanin"/>
                <w:lang w:bidi="fa-IR"/>
              </w:rPr>
              <w:t>CVA tenderness</w:t>
            </w:r>
            <w:r w:rsidRPr="006729C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) دارد.آزما</w:t>
            </w:r>
            <w:r w:rsidRPr="006729C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6729CC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ش</w:t>
            </w:r>
            <w:r w:rsidRPr="006729C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ادرار ن</w:t>
            </w:r>
            <w:r w:rsidRPr="006729C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6729CC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تر</w:t>
            </w:r>
            <w:r w:rsidRPr="006729C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6729CC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ت</w:t>
            </w:r>
            <w:r w:rsidRPr="006729C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مثبت، لکوس</w:t>
            </w:r>
            <w:r w:rsidRPr="006729C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6729CC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ت‌استراز</w:t>
            </w:r>
            <w:r w:rsidRPr="006729C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مثبت و گلبول سف</w:t>
            </w:r>
            <w:r w:rsidRPr="006729C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6729CC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د</w:t>
            </w:r>
            <w:r w:rsidRPr="006729C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فراوان نشان م</w:t>
            </w:r>
            <w:r w:rsidRPr="006729C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ی‌</w:t>
            </w:r>
            <w:r w:rsidRPr="006729CC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دهد</w:t>
            </w:r>
            <w:r w:rsidRPr="006729C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.با شک به پ</w:t>
            </w:r>
            <w:r w:rsidRPr="006729C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6729CC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لونفر</w:t>
            </w:r>
            <w:r w:rsidRPr="006729C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6729CC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ت</w:t>
            </w:r>
            <w:r w:rsidRPr="006729C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حاد تصم</w:t>
            </w:r>
            <w:r w:rsidRPr="006729C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6729CC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م</w:t>
            </w:r>
            <w:r w:rsidRPr="006729C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دار</w:t>
            </w:r>
            <w:r w:rsidRPr="006729C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6729CC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د</w:t>
            </w:r>
            <w:r w:rsidRPr="006729C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کشت ادرار ارسال کن</w:t>
            </w:r>
            <w:r w:rsidRPr="006729C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6729CC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د</w:t>
            </w:r>
            <w:r w:rsidRPr="006729C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.بهتر</w:t>
            </w:r>
            <w:r w:rsidRPr="006729C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6729CC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ن</w:t>
            </w:r>
            <w:r w:rsidRPr="006729C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روش برا</w:t>
            </w:r>
            <w:r w:rsidRPr="006729C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6729C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گرفتن نمونه ادرار جهت کشت در ا</w:t>
            </w:r>
            <w:r w:rsidRPr="006729C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6729CC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ن</w:t>
            </w:r>
            <w:r w:rsidRPr="006729C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ب</w:t>
            </w:r>
            <w:r w:rsidRPr="006729C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6729CC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مار</w:t>
            </w:r>
            <w:r w:rsidRPr="006729C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کدام است؟</w:t>
            </w:r>
          </w:p>
        </w:tc>
      </w:tr>
      <w:tr w:rsidR="00485D6F" w:rsidRPr="005460F2" w14:paraId="54389E9A" w14:textId="77777777" w:rsidTr="007241DD">
        <w:trPr>
          <w:cantSplit/>
        </w:trPr>
        <w:tc>
          <w:tcPr>
            <w:tcW w:w="794" w:type="dxa"/>
          </w:tcPr>
          <w:p w14:paraId="3F028130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5E22E79A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7C1BDEA0" w14:textId="78B55ACF" w:rsidR="00485D6F" w:rsidRPr="005460F2" w:rsidRDefault="006729CC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6729C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گرفتن ادرار از ک</w:t>
            </w:r>
            <w:r w:rsidRPr="006729C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6729CC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سه</w:t>
            </w:r>
            <w:r w:rsidRPr="006729C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تخل</w:t>
            </w:r>
            <w:r w:rsidRPr="006729C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6729CC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ه</w:t>
            </w:r>
            <w:r w:rsidRPr="006729C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پس از سوندگذار</w:t>
            </w:r>
            <w:r w:rsidRPr="006729C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</w:p>
        </w:tc>
      </w:tr>
      <w:tr w:rsidR="00485D6F" w:rsidRPr="005460F2" w14:paraId="271DA5CA" w14:textId="77777777" w:rsidTr="007241DD">
        <w:trPr>
          <w:cantSplit/>
        </w:trPr>
        <w:tc>
          <w:tcPr>
            <w:tcW w:w="794" w:type="dxa"/>
          </w:tcPr>
          <w:p w14:paraId="1B296B2A" w14:textId="03BE3B56" w:rsidR="00485D6F" w:rsidRPr="005460F2" w:rsidRDefault="006729CC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*</w:t>
            </w:r>
          </w:p>
        </w:tc>
        <w:tc>
          <w:tcPr>
            <w:tcW w:w="567" w:type="dxa"/>
            <w:shd w:val="clear" w:color="auto" w:fill="DBE5F1" w:themeFill="accent1" w:themeFillTint="33"/>
          </w:tcPr>
          <w:p w14:paraId="1F00EF58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01EAC895" w14:textId="6C53F8B9" w:rsidR="00485D6F" w:rsidRPr="005460F2" w:rsidRDefault="006729CC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6729C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گرفتن نمونه ادرار م</w:t>
            </w:r>
            <w:r w:rsidRPr="006729C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6729CC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ان</w:t>
            </w:r>
            <w:r w:rsidRPr="006729C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6729C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(</w:t>
            </w:r>
            <w:r w:rsidRPr="006729CC">
              <w:rPr>
                <w:rStyle w:val="StyleComplexNazanin"/>
                <w:rFonts w:asciiTheme="majorBidi" w:hAnsiTheme="majorBidi" w:cs="B Nazanin"/>
                <w:lang w:bidi="fa-IR"/>
              </w:rPr>
              <w:t>Midstream</w:t>
            </w:r>
            <w:r w:rsidRPr="006729C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) پس از شست‌وشو</w:t>
            </w:r>
            <w:r w:rsidRPr="006729C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6729C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ناح</w:t>
            </w:r>
            <w:r w:rsidRPr="006729C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6729CC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ه</w:t>
            </w:r>
            <w:r w:rsidRPr="006729C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پر</w:t>
            </w:r>
            <w:r w:rsidRPr="006729C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6729CC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نه</w:t>
            </w:r>
          </w:p>
        </w:tc>
      </w:tr>
      <w:tr w:rsidR="00485D6F" w:rsidRPr="005460F2" w14:paraId="243AD057" w14:textId="77777777" w:rsidTr="007241DD">
        <w:trPr>
          <w:cantSplit/>
        </w:trPr>
        <w:tc>
          <w:tcPr>
            <w:tcW w:w="794" w:type="dxa"/>
          </w:tcPr>
          <w:p w14:paraId="376E0FED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1465C3E7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1F192F5D" w14:textId="50B92B1E" w:rsidR="00485D6F" w:rsidRPr="005460F2" w:rsidRDefault="006729CC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6729C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گرفتن نمونه ابتدا</w:t>
            </w:r>
            <w:r w:rsidRPr="006729C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6729C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ادرار پس از شست‌وشو</w:t>
            </w:r>
            <w:r w:rsidRPr="006729C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6729C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ناح</w:t>
            </w:r>
            <w:r w:rsidRPr="006729C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6729CC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ه</w:t>
            </w:r>
            <w:r w:rsidRPr="006729C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پر</w:t>
            </w:r>
            <w:r w:rsidRPr="006729C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6729CC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نه</w:t>
            </w:r>
          </w:p>
        </w:tc>
      </w:tr>
      <w:tr w:rsidR="00485D6F" w:rsidRPr="005460F2" w14:paraId="081FB4AF" w14:textId="77777777" w:rsidTr="007241DD">
        <w:trPr>
          <w:cantSplit/>
        </w:trPr>
        <w:tc>
          <w:tcPr>
            <w:tcW w:w="794" w:type="dxa"/>
          </w:tcPr>
          <w:p w14:paraId="7F574D01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5332106E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42AD298C" w14:textId="09A055F7" w:rsidR="00485D6F" w:rsidRPr="005460F2" w:rsidRDefault="006729CC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6729C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فرستادن نوک کاتتر ادرار</w:t>
            </w:r>
            <w:r w:rsidRPr="006729C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6729C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جهت کشت</w:t>
            </w:r>
          </w:p>
        </w:tc>
      </w:tr>
      <w:tr w:rsidR="00485D6F" w:rsidRPr="005460F2" w14:paraId="5D6FB682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4363425D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51F5CABE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255E5061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21B9911D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6700D0FC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2E3E643E" w14:textId="77777777" w:rsidR="00485D6F" w:rsidRPr="005460F2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2A98718C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3548C53A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562F6F0B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4A84482F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74C3E69D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متن سناریو برای سوالات ، در صورتی که برای سوال یا سوالات زیر سناریو وجود دارد در ردیف زیر بنویسید.</w:t>
            </w:r>
          </w:p>
          <w:p w14:paraId="1A730B46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18FCECD5" w14:textId="77777777" w:rsidTr="007241DD">
        <w:trPr>
          <w:cantSplit/>
        </w:trPr>
        <w:tc>
          <w:tcPr>
            <w:tcW w:w="10205" w:type="dxa"/>
            <w:gridSpan w:val="5"/>
          </w:tcPr>
          <w:p w14:paraId="4FD1FF0D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4632769B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68D37BD3" w14:textId="77777777" w:rsidTr="007241DD">
        <w:trPr>
          <w:cantSplit/>
        </w:trPr>
        <w:tc>
          <w:tcPr>
            <w:tcW w:w="794" w:type="dxa"/>
          </w:tcPr>
          <w:p w14:paraId="3A1656A9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06075C7A" w14:textId="3D7BC66C" w:rsidR="00485D6F" w:rsidRPr="005460F2" w:rsidRDefault="002B74F0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B74F0">
              <w:rPr>
                <w:rFonts w:ascii="Calibri" w:hAnsi="Calibri" w:cs="B Yagut"/>
                <w:b/>
                <w:color w:val="000000"/>
                <w:rtl/>
              </w:rPr>
              <w:t>عفوني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637367F2" w14:textId="292DD762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="003B12D3">
              <w:rPr>
                <w:rtl/>
              </w:rPr>
              <w:t xml:space="preserve"> </w:t>
            </w:r>
            <w:r w:rsidR="003B12D3" w:rsidRPr="003B12D3">
              <w:rPr>
                <w:rStyle w:val="StyleComplexNazanin"/>
                <w:rFonts w:asciiTheme="majorBidi" w:hAnsiTheme="majorBidi" w:cs="Times New Roman"/>
                <w:rtl/>
                <w:lang w:bidi="fa-IR"/>
              </w:rPr>
              <w:t>40</w:t>
            </w:r>
          </w:p>
        </w:tc>
        <w:tc>
          <w:tcPr>
            <w:tcW w:w="1582" w:type="dxa"/>
          </w:tcPr>
          <w:p w14:paraId="5D678E85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19936B7B" w14:textId="77777777" w:rsidTr="007241DD">
        <w:trPr>
          <w:cantSplit/>
        </w:trPr>
        <w:tc>
          <w:tcPr>
            <w:tcW w:w="794" w:type="dxa"/>
            <w:vAlign w:val="center"/>
          </w:tcPr>
          <w:p w14:paraId="144242FE" w14:textId="27C5DCE6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17</w:t>
            </w:r>
          </w:p>
        </w:tc>
        <w:tc>
          <w:tcPr>
            <w:tcW w:w="9411" w:type="dxa"/>
            <w:gridSpan w:val="4"/>
          </w:tcPr>
          <w:p w14:paraId="18E162AE" w14:textId="7E56E5BE" w:rsidR="00485D6F" w:rsidRPr="005460F2" w:rsidRDefault="00CF05EB" w:rsidP="00CF05EB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CF05E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شا</w:t>
            </w:r>
            <w:r w:rsidRPr="00CF05E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CF05E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عت</w:t>
            </w:r>
            <w:r w:rsidRPr="00CF05E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ر</w:t>
            </w:r>
            <w:r w:rsidRPr="00CF05E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CF05E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ن</w:t>
            </w:r>
            <w:r w:rsidRPr="00CF05E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عامل ا</w:t>
            </w:r>
            <w:r w:rsidRPr="00CF05E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CF05E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جادکننده</w:t>
            </w:r>
            <w:r w:rsidRPr="00CF05E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اوت</w:t>
            </w:r>
            <w:r w:rsidRPr="00CF05E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CF05E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ت</w:t>
            </w:r>
            <w:r w:rsidRPr="00CF05E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خارج</w:t>
            </w:r>
            <w:r w:rsidRPr="00CF05E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CF05E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چ</w:t>
            </w:r>
            <w:r w:rsidRPr="00CF05E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CF05E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ست؟</w:t>
            </w:r>
          </w:p>
        </w:tc>
      </w:tr>
      <w:tr w:rsidR="00485D6F" w:rsidRPr="005460F2" w14:paraId="76063385" w14:textId="77777777" w:rsidTr="007241DD">
        <w:trPr>
          <w:cantSplit/>
        </w:trPr>
        <w:tc>
          <w:tcPr>
            <w:tcW w:w="794" w:type="dxa"/>
          </w:tcPr>
          <w:p w14:paraId="478EFEFC" w14:textId="575B7CB3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53D8F751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4594BC3C" w14:textId="43A51148" w:rsidR="00485D6F" w:rsidRPr="005460F2" w:rsidRDefault="00CF05EB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CF05E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استرپتوکوک پنومون</w:t>
            </w:r>
            <w:r w:rsidRPr="00CF05E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CF05E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ه</w:t>
            </w:r>
          </w:p>
        </w:tc>
      </w:tr>
      <w:tr w:rsidR="00485D6F" w:rsidRPr="005460F2" w14:paraId="5B4D29C7" w14:textId="77777777" w:rsidTr="007241DD">
        <w:trPr>
          <w:cantSplit/>
        </w:trPr>
        <w:tc>
          <w:tcPr>
            <w:tcW w:w="794" w:type="dxa"/>
          </w:tcPr>
          <w:p w14:paraId="66F35A78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20E28FD4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2EB47083" w14:textId="0D683F62" w:rsidR="00485D6F" w:rsidRPr="005460F2" w:rsidRDefault="00CF05EB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CF05E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هموف</w:t>
            </w:r>
            <w:r w:rsidRPr="00CF05E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CF05E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لوس</w:t>
            </w:r>
            <w:r w:rsidRPr="00CF05E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آنفلوآنزا</w:t>
            </w:r>
          </w:p>
        </w:tc>
      </w:tr>
      <w:tr w:rsidR="00485D6F" w:rsidRPr="005460F2" w14:paraId="19BB8363" w14:textId="77777777" w:rsidTr="007241DD">
        <w:trPr>
          <w:cantSplit/>
        </w:trPr>
        <w:tc>
          <w:tcPr>
            <w:tcW w:w="794" w:type="dxa"/>
          </w:tcPr>
          <w:p w14:paraId="3A48AF7B" w14:textId="6BCBC66D" w:rsidR="00485D6F" w:rsidRPr="005460F2" w:rsidRDefault="0020006A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*</w:t>
            </w:r>
          </w:p>
        </w:tc>
        <w:tc>
          <w:tcPr>
            <w:tcW w:w="567" w:type="dxa"/>
            <w:shd w:val="clear" w:color="auto" w:fill="DBE5F1" w:themeFill="accent1" w:themeFillTint="33"/>
          </w:tcPr>
          <w:p w14:paraId="1180C2A6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13B8204A" w14:textId="0608532A" w:rsidR="00485D6F" w:rsidRPr="005460F2" w:rsidRDefault="00CF05EB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CF05E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سودوموناس آئرو ژ</w:t>
            </w:r>
            <w:r w:rsidRPr="00CF05E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CF05E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نوزا</w:t>
            </w:r>
          </w:p>
        </w:tc>
      </w:tr>
      <w:tr w:rsidR="00485D6F" w:rsidRPr="005460F2" w14:paraId="497A2534" w14:textId="77777777" w:rsidTr="007241DD">
        <w:trPr>
          <w:cantSplit/>
        </w:trPr>
        <w:tc>
          <w:tcPr>
            <w:tcW w:w="794" w:type="dxa"/>
          </w:tcPr>
          <w:p w14:paraId="49AC31E6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6E032296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0952D320" w14:textId="3D863C8A" w:rsidR="00485D6F" w:rsidRPr="005460F2" w:rsidRDefault="00CF05EB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CF05E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موراکسلا کاتارال</w:t>
            </w:r>
            <w:r w:rsidRPr="00CF05E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CF05E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س</w:t>
            </w:r>
          </w:p>
        </w:tc>
      </w:tr>
      <w:tr w:rsidR="00485D6F" w:rsidRPr="005460F2" w14:paraId="2B2E87C0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6DF206AB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78F6B299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47D19906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331AA771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209679F6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4EE86008" w14:textId="77777777" w:rsidR="00485D6F" w:rsidRPr="005460F2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43B8FF7A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2B2DCCBB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1713DA82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6FB26605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2A00C1E2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2B3FD2BE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7A1ABC83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متن سناریو برای سوالات ، در صورتی که برای سوال یا سوالات زیر سناریو وجود دارد در ردیف زیر بنویسید.</w:t>
            </w:r>
          </w:p>
          <w:p w14:paraId="6EBEDD61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456F4A82" w14:textId="77777777" w:rsidTr="007241DD">
        <w:trPr>
          <w:cantSplit/>
        </w:trPr>
        <w:tc>
          <w:tcPr>
            <w:tcW w:w="10205" w:type="dxa"/>
            <w:gridSpan w:val="5"/>
          </w:tcPr>
          <w:p w14:paraId="4A848A48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59B9BC07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7F89B99A" w14:textId="77777777" w:rsidTr="007241DD">
        <w:trPr>
          <w:cantSplit/>
        </w:trPr>
        <w:tc>
          <w:tcPr>
            <w:tcW w:w="794" w:type="dxa"/>
          </w:tcPr>
          <w:p w14:paraId="598A41A1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2804A69D" w14:textId="75527BDD" w:rsidR="00485D6F" w:rsidRPr="005460F2" w:rsidRDefault="002B74F0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B74F0">
              <w:rPr>
                <w:rFonts w:ascii="Calibri" w:hAnsi="Calibri" w:cs="B Yagut"/>
                <w:b/>
                <w:color w:val="000000"/>
                <w:rtl/>
              </w:rPr>
              <w:t>عفوني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5578A8CE" w14:textId="43DE1C08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="003B12D3">
              <w:rPr>
                <w:rtl/>
              </w:rPr>
              <w:t xml:space="preserve"> </w:t>
            </w:r>
            <w:r w:rsidR="003B12D3" w:rsidRPr="003B12D3">
              <w:rPr>
                <w:rStyle w:val="StyleComplexNazanin"/>
                <w:rFonts w:asciiTheme="majorBidi" w:hAnsiTheme="majorBidi" w:cs="Times New Roman"/>
                <w:rtl/>
                <w:lang w:bidi="fa-IR"/>
              </w:rPr>
              <w:t>40</w:t>
            </w:r>
          </w:p>
        </w:tc>
        <w:tc>
          <w:tcPr>
            <w:tcW w:w="1582" w:type="dxa"/>
          </w:tcPr>
          <w:p w14:paraId="10F0C387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69C7B97F" w14:textId="77777777" w:rsidTr="007241DD">
        <w:trPr>
          <w:cantSplit/>
        </w:trPr>
        <w:tc>
          <w:tcPr>
            <w:tcW w:w="794" w:type="dxa"/>
            <w:vAlign w:val="center"/>
          </w:tcPr>
          <w:p w14:paraId="61A2458D" w14:textId="69C31131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18</w:t>
            </w:r>
          </w:p>
        </w:tc>
        <w:tc>
          <w:tcPr>
            <w:tcW w:w="9411" w:type="dxa"/>
            <w:gridSpan w:val="4"/>
          </w:tcPr>
          <w:p w14:paraId="726A0ED3" w14:textId="3965F2B0" w:rsidR="00485D6F" w:rsidRPr="005460F2" w:rsidRDefault="0020006A" w:rsidP="00C205FA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0006A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کدام مورد نشانه هشداردهنده</w:t>
            </w:r>
            <w:r w:rsidR="00C205FA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(</w:t>
            </w:r>
            <w:r w:rsidRPr="0020006A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</w:t>
            </w:r>
            <w:r w:rsidRPr="0020006A">
              <w:rPr>
                <w:rStyle w:val="StyleComplexNazanin"/>
                <w:rFonts w:asciiTheme="majorBidi" w:hAnsiTheme="majorBidi" w:cs="B Nazanin"/>
                <w:lang w:bidi="fa-IR"/>
              </w:rPr>
              <w:t>Red flag</w:t>
            </w:r>
            <w:r w:rsidRPr="0020006A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</w:t>
            </w:r>
            <w:r w:rsidR="00C205FA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)</w:t>
            </w:r>
            <w:r w:rsidRPr="0020006A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در س</w:t>
            </w:r>
            <w:r w:rsidRPr="0020006A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0006A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نو</w:t>
            </w:r>
            <w:r w:rsidRPr="0020006A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ز</w:t>
            </w:r>
            <w:r w:rsidRPr="0020006A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0006A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ت</w:t>
            </w:r>
            <w:r w:rsidRPr="0020006A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حاد است و ن</w:t>
            </w:r>
            <w:r w:rsidRPr="0020006A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0006A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ا</w:t>
            </w:r>
            <w:r w:rsidR="00034802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ز به ار</w:t>
            </w:r>
            <w:r w:rsidRPr="0020006A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ز</w:t>
            </w:r>
            <w:r w:rsidRPr="0020006A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0006A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اب</w:t>
            </w:r>
            <w:r w:rsidRPr="0020006A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0006A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مجدد دارد؟</w:t>
            </w:r>
          </w:p>
        </w:tc>
      </w:tr>
      <w:tr w:rsidR="00485D6F" w:rsidRPr="005460F2" w14:paraId="05438B93" w14:textId="77777777" w:rsidTr="007241DD">
        <w:trPr>
          <w:cantSplit/>
        </w:trPr>
        <w:tc>
          <w:tcPr>
            <w:tcW w:w="794" w:type="dxa"/>
          </w:tcPr>
          <w:p w14:paraId="2E243F4A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3F9CC0EA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7BA1B256" w14:textId="0DCE1A9C" w:rsidR="00485D6F" w:rsidRPr="005460F2" w:rsidRDefault="0020006A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0006A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تب خف</w:t>
            </w:r>
            <w:r w:rsidRPr="0020006A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0006A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ف</w:t>
            </w:r>
          </w:p>
        </w:tc>
      </w:tr>
      <w:tr w:rsidR="00485D6F" w:rsidRPr="005460F2" w14:paraId="12873EF4" w14:textId="77777777" w:rsidTr="007241DD">
        <w:trPr>
          <w:cantSplit/>
        </w:trPr>
        <w:tc>
          <w:tcPr>
            <w:tcW w:w="794" w:type="dxa"/>
          </w:tcPr>
          <w:p w14:paraId="0B4E4379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547F2DDB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2E0F0D8A" w14:textId="46BF710D" w:rsidR="00485D6F" w:rsidRPr="005460F2" w:rsidRDefault="00034802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بهبود تد</w:t>
            </w:r>
            <w:r w:rsidR="0020006A" w:rsidRPr="0020006A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ر</w:t>
            </w:r>
            <w:r w:rsidR="0020006A" w:rsidRPr="0020006A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="0020006A" w:rsidRPr="0020006A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ج</w:t>
            </w:r>
            <w:r w:rsidR="0020006A" w:rsidRPr="0020006A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="0020006A" w:rsidRPr="0020006A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علائم</w:t>
            </w:r>
          </w:p>
        </w:tc>
      </w:tr>
      <w:tr w:rsidR="00485D6F" w:rsidRPr="005460F2" w14:paraId="6C8DD218" w14:textId="77777777" w:rsidTr="007241DD">
        <w:trPr>
          <w:cantSplit/>
        </w:trPr>
        <w:tc>
          <w:tcPr>
            <w:tcW w:w="794" w:type="dxa"/>
          </w:tcPr>
          <w:p w14:paraId="6986C59E" w14:textId="171C2D98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72583A54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3DC292FD" w14:textId="75BB21B9" w:rsidR="00485D6F" w:rsidRPr="005460F2" w:rsidRDefault="0020006A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0006A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گرفتگ</w:t>
            </w:r>
            <w:r w:rsidRPr="0020006A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0006A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ب</w:t>
            </w:r>
            <w:r w:rsidRPr="0020006A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0006A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ن</w:t>
            </w:r>
            <w:r w:rsidRPr="0020006A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</w:p>
        </w:tc>
      </w:tr>
      <w:tr w:rsidR="00485D6F" w:rsidRPr="005460F2" w14:paraId="665253D9" w14:textId="77777777" w:rsidTr="007241DD">
        <w:trPr>
          <w:cantSplit/>
        </w:trPr>
        <w:tc>
          <w:tcPr>
            <w:tcW w:w="794" w:type="dxa"/>
          </w:tcPr>
          <w:p w14:paraId="17C1C8EC" w14:textId="2F0DEA06" w:rsidR="00485D6F" w:rsidRPr="005460F2" w:rsidRDefault="00034802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*</w:t>
            </w:r>
          </w:p>
        </w:tc>
        <w:tc>
          <w:tcPr>
            <w:tcW w:w="567" w:type="dxa"/>
            <w:shd w:val="clear" w:color="auto" w:fill="DBE5F1" w:themeFill="accent1" w:themeFillTint="33"/>
          </w:tcPr>
          <w:p w14:paraId="0045D649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123A6C1D" w14:textId="2447D2E9" w:rsidR="00485D6F" w:rsidRPr="005460F2" w:rsidRDefault="0020006A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0006A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تب بالا</w:t>
            </w:r>
            <w:r w:rsidRPr="0020006A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0006A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۱۰۲ </w:t>
            </w:r>
            <w:r w:rsidRPr="0020006A">
              <w:rPr>
                <w:rStyle w:val="StyleComplexNazanin"/>
                <w:rFonts w:ascii="Times New Roman" w:hAnsi="Times New Roman" w:cs="Times New Roman" w:hint="cs"/>
                <w:rtl/>
                <w:lang w:bidi="fa-IR"/>
              </w:rPr>
              <w:t>°</w:t>
            </w:r>
            <w:r w:rsidRPr="0020006A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</w:t>
            </w:r>
            <w:r w:rsidRPr="0020006A">
              <w:rPr>
                <w:rStyle w:val="StyleComplexNazanin"/>
                <w:rFonts w:asciiTheme="majorBidi" w:hAnsiTheme="majorBidi" w:cs="B Nazanin"/>
                <w:lang w:bidi="fa-IR"/>
              </w:rPr>
              <w:t>F</w:t>
            </w:r>
          </w:p>
        </w:tc>
      </w:tr>
      <w:tr w:rsidR="00485D6F" w:rsidRPr="005460F2" w14:paraId="3EDC0433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7F67A6B1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4672D82D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04FCEC19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1999E7CE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405E840E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75FA3AD8" w14:textId="77777777" w:rsidR="00485D6F" w:rsidRPr="005460F2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1BB0606A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3746A6BE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2C779074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4A0E6B83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01ED8C49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lastRenderedPageBreak/>
              <w:t>متن سناریو برای سوالات ، در صورتی که برای سوال یا سوالات زیر سناریو وجود دارد در ردیف زیر بنویسید.</w:t>
            </w:r>
          </w:p>
          <w:p w14:paraId="112B6D57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58B6E86F" w14:textId="77777777" w:rsidTr="007241DD">
        <w:trPr>
          <w:cantSplit/>
        </w:trPr>
        <w:tc>
          <w:tcPr>
            <w:tcW w:w="10205" w:type="dxa"/>
            <w:gridSpan w:val="5"/>
          </w:tcPr>
          <w:p w14:paraId="263F6752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696B6963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3BD92318" w14:textId="77777777" w:rsidTr="007241DD">
        <w:trPr>
          <w:cantSplit/>
        </w:trPr>
        <w:tc>
          <w:tcPr>
            <w:tcW w:w="794" w:type="dxa"/>
          </w:tcPr>
          <w:p w14:paraId="7BFFD29F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204017F9" w14:textId="53F3B04D" w:rsidR="00485D6F" w:rsidRPr="005460F2" w:rsidRDefault="002B74F0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B74F0">
              <w:rPr>
                <w:rFonts w:ascii="Calibri" w:hAnsi="Calibri" w:cs="B Yagut"/>
                <w:b/>
                <w:color w:val="000000"/>
                <w:rtl/>
              </w:rPr>
              <w:t>عفوني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55E468D3" w14:textId="3A5EBB64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="003B12D3">
              <w:rPr>
                <w:rtl/>
              </w:rPr>
              <w:t xml:space="preserve"> </w:t>
            </w:r>
            <w:r w:rsidR="003B12D3" w:rsidRPr="003B12D3">
              <w:rPr>
                <w:rStyle w:val="StyleComplexNazanin"/>
                <w:rFonts w:asciiTheme="majorBidi" w:hAnsiTheme="majorBidi" w:cs="Times New Roman"/>
                <w:rtl/>
                <w:lang w:bidi="fa-IR"/>
              </w:rPr>
              <w:t>40</w:t>
            </w:r>
          </w:p>
        </w:tc>
        <w:tc>
          <w:tcPr>
            <w:tcW w:w="1582" w:type="dxa"/>
          </w:tcPr>
          <w:p w14:paraId="3696376D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592091F9" w14:textId="77777777" w:rsidTr="007241DD">
        <w:trPr>
          <w:cantSplit/>
        </w:trPr>
        <w:tc>
          <w:tcPr>
            <w:tcW w:w="794" w:type="dxa"/>
            <w:vAlign w:val="center"/>
          </w:tcPr>
          <w:p w14:paraId="14242909" w14:textId="2F3476AE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19</w:t>
            </w:r>
          </w:p>
        </w:tc>
        <w:tc>
          <w:tcPr>
            <w:tcW w:w="9411" w:type="dxa"/>
            <w:gridSpan w:val="4"/>
          </w:tcPr>
          <w:p w14:paraId="21ABDBEB" w14:textId="7470004E" w:rsidR="00485D6F" w:rsidRPr="005460F2" w:rsidRDefault="00086DC6" w:rsidP="00C205FA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ک</w:t>
            </w:r>
            <w:r w:rsidR="00C205FA" w:rsidRPr="00C205FA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دام علامت به</w:t>
            </w: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 xml:space="preserve"> </w:t>
            </w:r>
            <w:r w:rsidR="00C205FA" w:rsidRPr="00C205FA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طو ر خاص در عفونت </w:t>
            </w:r>
            <w:r w:rsidR="00C205FA" w:rsidRPr="00C205FA">
              <w:rPr>
                <w:rStyle w:val="StyleComplexNazanin"/>
                <w:rFonts w:asciiTheme="majorBidi" w:hAnsiTheme="majorBidi" w:cs="B Nazanin"/>
                <w:lang w:bidi="fa-IR"/>
              </w:rPr>
              <w:t>COVID-19</w:t>
            </w:r>
            <w:r w:rsidR="00C205FA" w:rsidRPr="00C205FA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د</w:t>
            </w:r>
            <w:r w:rsidR="00C205FA" w:rsidRPr="00C205FA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="00C205FA" w:rsidRPr="00C205FA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ده</w:t>
            </w:r>
            <w:r w:rsidR="00C205FA" w:rsidRPr="00C205FA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م</w:t>
            </w:r>
            <w:r w:rsidR="00C205FA" w:rsidRPr="00C205FA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="00C205FA" w:rsidRPr="00C205FA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شود؟</w:t>
            </w:r>
          </w:p>
        </w:tc>
      </w:tr>
      <w:tr w:rsidR="00485D6F" w:rsidRPr="005460F2" w14:paraId="4ACCFCAD" w14:textId="77777777" w:rsidTr="007241DD">
        <w:trPr>
          <w:cantSplit/>
        </w:trPr>
        <w:tc>
          <w:tcPr>
            <w:tcW w:w="794" w:type="dxa"/>
          </w:tcPr>
          <w:p w14:paraId="518CE1DC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24C19E0C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32D90621" w14:textId="499EADF2" w:rsidR="00485D6F" w:rsidRPr="005460F2" w:rsidRDefault="00C205FA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C205FA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سردرد</w:t>
            </w:r>
          </w:p>
        </w:tc>
      </w:tr>
      <w:tr w:rsidR="00485D6F" w:rsidRPr="005460F2" w14:paraId="2A9088CD" w14:textId="77777777" w:rsidTr="007241DD">
        <w:trPr>
          <w:cantSplit/>
        </w:trPr>
        <w:tc>
          <w:tcPr>
            <w:tcW w:w="794" w:type="dxa"/>
          </w:tcPr>
          <w:p w14:paraId="350646C6" w14:textId="7DEFAB03" w:rsidR="00485D6F" w:rsidRPr="005460F2" w:rsidRDefault="00C205FA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*</w:t>
            </w:r>
          </w:p>
        </w:tc>
        <w:tc>
          <w:tcPr>
            <w:tcW w:w="567" w:type="dxa"/>
            <w:shd w:val="clear" w:color="auto" w:fill="DBE5F1" w:themeFill="accent1" w:themeFillTint="33"/>
          </w:tcPr>
          <w:p w14:paraId="4CD5F02C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466BA472" w14:textId="3688CE25" w:rsidR="00485D6F" w:rsidRPr="005460F2" w:rsidRDefault="00086DC6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ا</w:t>
            </w:r>
            <w:r w:rsidR="00C205FA" w:rsidRPr="00C205FA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ز دست دادن حس بو</w:t>
            </w:r>
            <w:r w:rsidR="00C205FA" w:rsidRPr="00C205FA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="00C205FA" w:rsidRPr="00C205FA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ا</w:t>
            </w:r>
            <w:r w:rsidR="00C205FA" w:rsidRPr="00C205FA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یی</w:t>
            </w:r>
            <w:r w:rsidR="00C205FA" w:rsidRPr="00C205FA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</w:t>
            </w:r>
            <w:r w:rsidR="00C205FA" w:rsidRPr="00C205FA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="00C205FA" w:rsidRPr="00C205FA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ا</w:t>
            </w:r>
            <w:r w:rsidR="00C205FA" w:rsidRPr="00C205FA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چشا</w:t>
            </w:r>
            <w:r w:rsidR="00C205FA" w:rsidRPr="00C205FA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یی</w:t>
            </w:r>
          </w:p>
        </w:tc>
      </w:tr>
      <w:tr w:rsidR="00485D6F" w:rsidRPr="005460F2" w14:paraId="103CDF13" w14:textId="77777777" w:rsidTr="007241DD">
        <w:trPr>
          <w:cantSplit/>
        </w:trPr>
        <w:tc>
          <w:tcPr>
            <w:tcW w:w="794" w:type="dxa"/>
          </w:tcPr>
          <w:p w14:paraId="05DCDCB8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050C33D2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402CC2E0" w14:textId="1B415941" w:rsidR="00485D6F" w:rsidRPr="005460F2" w:rsidRDefault="00C205FA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C205FA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گلودرد</w:t>
            </w:r>
          </w:p>
        </w:tc>
      </w:tr>
      <w:tr w:rsidR="00485D6F" w:rsidRPr="005460F2" w14:paraId="2D1F9558" w14:textId="77777777" w:rsidTr="007241DD">
        <w:trPr>
          <w:cantSplit/>
        </w:trPr>
        <w:tc>
          <w:tcPr>
            <w:tcW w:w="794" w:type="dxa"/>
          </w:tcPr>
          <w:p w14:paraId="0A468B43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4F593506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2C53FD0D" w14:textId="3B3BBDDD" w:rsidR="00485D6F" w:rsidRPr="005460F2" w:rsidRDefault="00C205FA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سرفه خشک</w:t>
            </w:r>
          </w:p>
        </w:tc>
      </w:tr>
      <w:tr w:rsidR="00485D6F" w:rsidRPr="005460F2" w14:paraId="59259039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2FB11E99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38EF8DF4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2E6600E5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111AB898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4928698C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1A3D0D49" w14:textId="77777777" w:rsidR="00485D6F" w:rsidRPr="005460F2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333376EC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58660790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5D3CF242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0626AABE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1470E98F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308936B8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4ABCBEB5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متن سناریو برای سوالات ، در صورتی که برای سوال یا سوالات زیر سناریو وجود دارد در ردیف زیر بنویسید.</w:t>
            </w:r>
          </w:p>
          <w:p w14:paraId="45ED0297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19C8C88E" w14:textId="77777777" w:rsidTr="007241DD">
        <w:trPr>
          <w:cantSplit/>
        </w:trPr>
        <w:tc>
          <w:tcPr>
            <w:tcW w:w="10205" w:type="dxa"/>
            <w:gridSpan w:val="5"/>
          </w:tcPr>
          <w:p w14:paraId="1B04FED9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29B181AE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2A7954EA" w14:textId="77777777" w:rsidTr="007241DD">
        <w:trPr>
          <w:cantSplit/>
        </w:trPr>
        <w:tc>
          <w:tcPr>
            <w:tcW w:w="794" w:type="dxa"/>
          </w:tcPr>
          <w:p w14:paraId="46C2A8FB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34D98445" w14:textId="624616E0" w:rsidR="00485D6F" w:rsidRPr="005460F2" w:rsidRDefault="002B74F0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B74F0">
              <w:rPr>
                <w:rFonts w:ascii="Calibri" w:hAnsi="Calibri" w:cs="B Yagut"/>
                <w:b/>
                <w:color w:val="000000"/>
                <w:rtl/>
              </w:rPr>
              <w:t>عفوني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17B411CD" w14:textId="3F1B4199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="003B12D3">
              <w:rPr>
                <w:rtl/>
              </w:rPr>
              <w:t xml:space="preserve"> </w:t>
            </w:r>
            <w:r w:rsidR="003B12D3" w:rsidRPr="003B12D3">
              <w:rPr>
                <w:rStyle w:val="StyleComplexNazanin"/>
                <w:rFonts w:asciiTheme="majorBidi" w:hAnsiTheme="majorBidi" w:cs="Times New Roman"/>
                <w:rtl/>
                <w:lang w:bidi="fa-IR"/>
              </w:rPr>
              <w:t>40</w:t>
            </w:r>
          </w:p>
        </w:tc>
        <w:tc>
          <w:tcPr>
            <w:tcW w:w="1582" w:type="dxa"/>
          </w:tcPr>
          <w:p w14:paraId="721BAAEE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53DC5BEB" w14:textId="77777777" w:rsidTr="007241DD">
        <w:trPr>
          <w:cantSplit/>
        </w:trPr>
        <w:tc>
          <w:tcPr>
            <w:tcW w:w="794" w:type="dxa"/>
            <w:vAlign w:val="center"/>
          </w:tcPr>
          <w:p w14:paraId="0BBB5094" w14:textId="0AB9C0CA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20</w:t>
            </w:r>
          </w:p>
        </w:tc>
        <w:tc>
          <w:tcPr>
            <w:tcW w:w="9411" w:type="dxa"/>
            <w:gridSpan w:val="4"/>
          </w:tcPr>
          <w:p w14:paraId="569CAE6C" w14:textId="29A4CEBF" w:rsidR="00485D6F" w:rsidRPr="005460F2" w:rsidRDefault="00D43254" w:rsidP="00D43254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D43254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د ر چه شرا</w:t>
            </w:r>
            <w:r w:rsidRPr="00D43254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D43254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ط</w:t>
            </w:r>
            <w:r w:rsidRPr="00D43254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D43254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تجو</w:t>
            </w:r>
            <w:r w:rsidRPr="00D43254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D43254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ز</w:t>
            </w:r>
            <w:r w:rsidRPr="00D43254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آنت</w:t>
            </w:r>
            <w:r w:rsidRPr="00D43254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="00086DC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 xml:space="preserve"> </w:t>
            </w:r>
            <w:r w:rsidRPr="00D43254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ب</w:t>
            </w:r>
            <w:r w:rsidRPr="00D43254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D43254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وت</w:t>
            </w:r>
            <w:r w:rsidRPr="00D43254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D43254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ک</w:t>
            </w:r>
            <w:r w:rsidRPr="00D43254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برا</w:t>
            </w:r>
            <w:r w:rsidRPr="00D43254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D43254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اوت</w:t>
            </w:r>
            <w:r w:rsidRPr="00D43254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D43254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ت</w:t>
            </w:r>
            <w:r w:rsidRPr="00D43254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مد</w:t>
            </w:r>
            <w:r w:rsidRPr="00D43254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D43254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ا</w:t>
            </w:r>
            <w:r w:rsidRPr="00D43254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="00086DC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حاد د ر کودکان ضرو</w:t>
            </w:r>
            <w:r w:rsidR="00086DC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ر</w:t>
            </w:r>
            <w:r w:rsidRPr="00D43254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D43254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است؟</w:t>
            </w:r>
          </w:p>
        </w:tc>
      </w:tr>
      <w:tr w:rsidR="00485D6F" w:rsidRPr="005460F2" w14:paraId="60485745" w14:textId="77777777" w:rsidTr="007241DD">
        <w:trPr>
          <w:cantSplit/>
        </w:trPr>
        <w:tc>
          <w:tcPr>
            <w:tcW w:w="794" w:type="dxa"/>
          </w:tcPr>
          <w:p w14:paraId="47BF3BC9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0E6559B3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612EED09" w14:textId="470D9F7D" w:rsidR="00485D6F" w:rsidRPr="005460F2" w:rsidRDefault="00D43254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D43254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بالا</w:t>
            </w:r>
            <w:r w:rsidRPr="00D43254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D43254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۶ سال با علائم خف</w:t>
            </w:r>
            <w:r w:rsidRPr="00D43254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D43254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ف</w:t>
            </w:r>
          </w:p>
        </w:tc>
      </w:tr>
      <w:tr w:rsidR="00485D6F" w:rsidRPr="005460F2" w14:paraId="5F170F89" w14:textId="77777777" w:rsidTr="007241DD">
        <w:trPr>
          <w:cantSplit/>
        </w:trPr>
        <w:tc>
          <w:tcPr>
            <w:tcW w:w="794" w:type="dxa"/>
          </w:tcPr>
          <w:p w14:paraId="5248EC93" w14:textId="13B4D5B2" w:rsidR="00485D6F" w:rsidRPr="005460F2" w:rsidRDefault="00D43254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*</w:t>
            </w:r>
          </w:p>
        </w:tc>
        <w:tc>
          <w:tcPr>
            <w:tcW w:w="567" w:type="dxa"/>
            <w:shd w:val="clear" w:color="auto" w:fill="DBE5F1" w:themeFill="accent1" w:themeFillTint="33"/>
          </w:tcPr>
          <w:p w14:paraId="52A89C91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298B465C" w14:textId="427E0752" w:rsidR="00485D6F" w:rsidRPr="005460F2" w:rsidRDefault="00D43254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D43254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D43254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افته</w:t>
            </w:r>
            <w:r w:rsidRPr="00D43254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ها</w:t>
            </w:r>
            <w:r w:rsidRPr="00D43254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D43254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گو ش</w:t>
            </w:r>
            <w:r w:rsidRPr="00D43254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D43254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دو طرفه د ر کودکان ۶ ماه تا ۲ سال</w:t>
            </w:r>
          </w:p>
        </w:tc>
      </w:tr>
      <w:tr w:rsidR="00485D6F" w:rsidRPr="005460F2" w14:paraId="038801EA" w14:textId="77777777" w:rsidTr="007241DD">
        <w:trPr>
          <w:cantSplit/>
        </w:trPr>
        <w:tc>
          <w:tcPr>
            <w:tcW w:w="794" w:type="dxa"/>
          </w:tcPr>
          <w:p w14:paraId="12BBEBFD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4E590DFE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497AB53F" w14:textId="7086BF27" w:rsidR="00485D6F" w:rsidRPr="005460F2" w:rsidRDefault="00D43254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D43254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کودکان بدون تب</w:t>
            </w:r>
          </w:p>
        </w:tc>
      </w:tr>
      <w:tr w:rsidR="00485D6F" w:rsidRPr="005460F2" w14:paraId="1F0F8237" w14:textId="77777777" w:rsidTr="007241DD">
        <w:trPr>
          <w:cantSplit/>
        </w:trPr>
        <w:tc>
          <w:tcPr>
            <w:tcW w:w="794" w:type="dxa"/>
          </w:tcPr>
          <w:p w14:paraId="13BE2130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000BE43E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633FBBAB" w14:textId="7D56D62A" w:rsidR="00485D6F" w:rsidRPr="005460F2" w:rsidRDefault="00D43254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D43254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درد گوش خف</w:t>
            </w:r>
            <w:r w:rsidRPr="00D43254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D43254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ف</w:t>
            </w:r>
          </w:p>
        </w:tc>
      </w:tr>
      <w:tr w:rsidR="00485D6F" w:rsidRPr="005460F2" w14:paraId="43C154D7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31033918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63B221A3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486EAD5E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6AE081C9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41DFF960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58FDD2A7" w14:textId="77777777" w:rsidR="00485D6F" w:rsidRPr="005460F2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1C8732E7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108FB6DA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74668A28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51062F33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1CCF0CE1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lastRenderedPageBreak/>
              <w:t>متن سناریو برای سوالات ، در صورتی که برای سوال یا سوالات زیر سناریو وجود دارد در ردیف زیر بنویسید.</w:t>
            </w:r>
          </w:p>
          <w:p w14:paraId="4E2DE064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3C55BF95" w14:textId="77777777" w:rsidTr="007241DD">
        <w:trPr>
          <w:cantSplit/>
        </w:trPr>
        <w:tc>
          <w:tcPr>
            <w:tcW w:w="10205" w:type="dxa"/>
            <w:gridSpan w:val="5"/>
          </w:tcPr>
          <w:p w14:paraId="754D8D51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3B335BCE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50DAA245" w14:textId="77777777" w:rsidTr="007241DD">
        <w:trPr>
          <w:cantSplit/>
        </w:trPr>
        <w:tc>
          <w:tcPr>
            <w:tcW w:w="794" w:type="dxa"/>
          </w:tcPr>
          <w:p w14:paraId="40A3977D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5EF76083" w14:textId="4E9416F2" w:rsidR="00485D6F" w:rsidRPr="005460F2" w:rsidRDefault="002B74F0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B74F0">
              <w:rPr>
                <w:rFonts w:ascii="Calibri" w:hAnsi="Calibri" w:cs="B Yagut"/>
                <w:b/>
                <w:color w:val="000000"/>
                <w:rtl/>
              </w:rPr>
              <w:t>عفوني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533E7414" w14:textId="121830AB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="003B12D3">
              <w:rPr>
                <w:rtl/>
              </w:rPr>
              <w:t xml:space="preserve"> </w:t>
            </w:r>
            <w:r w:rsidR="003B12D3" w:rsidRPr="003B12D3">
              <w:rPr>
                <w:rStyle w:val="StyleComplexNazanin"/>
                <w:rFonts w:asciiTheme="majorBidi" w:hAnsiTheme="majorBidi" w:cs="Times New Roman"/>
                <w:rtl/>
                <w:lang w:bidi="fa-IR"/>
              </w:rPr>
              <w:t>40</w:t>
            </w:r>
          </w:p>
        </w:tc>
        <w:tc>
          <w:tcPr>
            <w:tcW w:w="1582" w:type="dxa"/>
          </w:tcPr>
          <w:p w14:paraId="1DF81216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4D0448CE" w14:textId="77777777" w:rsidTr="007241DD">
        <w:trPr>
          <w:cantSplit/>
        </w:trPr>
        <w:tc>
          <w:tcPr>
            <w:tcW w:w="794" w:type="dxa"/>
            <w:vAlign w:val="center"/>
          </w:tcPr>
          <w:p w14:paraId="6E900775" w14:textId="1325B51D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21</w:t>
            </w:r>
          </w:p>
        </w:tc>
        <w:tc>
          <w:tcPr>
            <w:tcW w:w="9411" w:type="dxa"/>
            <w:gridSpan w:val="4"/>
          </w:tcPr>
          <w:p w14:paraId="576B5E0F" w14:textId="7F2873E8" w:rsidR="00485D6F" w:rsidRPr="005460F2" w:rsidRDefault="006472D0" w:rsidP="006472D0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6472D0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عامل شا</w:t>
            </w:r>
            <w:r w:rsidRPr="006472D0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6472D0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ع</w:t>
            </w:r>
            <w:r w:rsidRPr="006472D0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فول</w:t>
            </w:r>
            <w:r w:rsidRPr="006472D0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6472D0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کول</w:t>
            </w:r>
            <w:r w:rsidRPr="006472D0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6472D0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ت</w:t>
            </w:r>
            <w:r w:rsidRPr="006472D0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حوض آب گرم چ</w:t>
            </w:r>
            <w:r w:rsidRPr="006472D0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6472D0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ست؟</w:t>
            </w:r>
          </w:p>
        </w:tc>
      </w:tr>
      <w:tr w:rsidR="00485D6F" w:rsidRPr="005460F2" w14:paraId="7E4D97F9" w14:textId="77777777" w:rsidTr="007241DD">
        <w:trPr>
          <w:cantSplit/>
        </w:trPr>
        <w:tc>
          <w:tcPr>
            <w:tcW w:w="794" w:type="dxa"/>
          </w:tcPr>
          <w:p w14:paraId="3869DB22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50086817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6D8E11CB" w14:textId="0DAE2388" w:rsidR="00485D6F" w:rsidRPr="005460F2" w:rsidRDefault="006472D0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6472D0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استاف</w:t>
            </w:r>
            <w:r w:rsidRPr="006472D0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6472D0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لوکوک</w:t>
            </w:r>
            <w:r w:rsidRPr="006472D0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اورئو س</w:t>
            </w:r>
          </w:p>
        </w:tc>
      </w:tr>
      <w:tr w:rsidR="00485D6F" w:rsidRPr="005460F2" w14:paraId="74CC2395" w14:textId="77777777" w:rsidTr="007241DD">
        <w:trPr>
          <w:cantSplit/>
        </w:trPr>
        <w:tc>
          <w:tcPr>
            <w:tcW w:w="794" w:type="dxa"/>
          </w:tcPr>
          <w:p w14:paraId="01CC15C9" w14:textId="124E574C" w:rsidR="00485D6F" w:rsidRPr="005460F2" w:rsidRDefault="00087FFB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*</w:t>
            </w:r>
          </w:p>
        </w:tc>
        <w:tc>
          <w:tcPr>
            <w:tcW w:w="567" w:type="dxa"/>
            <w:shd w:val="clear" w:color="auto" w:fill="DBE5F1" w:themeFill="accent1" w:themeFillTint="33"/>
          </w:tcPr>
          <w:p w14:paraId="0D6C69E8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1327B15E" w14:textId="520A53E9" w:rsidR="00485D6F" w:rsidRPr="005460F2" w:rsidRDefault="006472D0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6472D0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سودوموناس آئرو ژ</w:t>
            </w:r>
            <w:r w:rsidRPr="006472D0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6472D0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نوزا</w:t>
            </w:r>
          </w:p>
        </w:tc>
      </w:tr>
      <w:tr w:rsidR="00485D6F" w:rsidRPr="005460F2" w14:paraId="25051C0D" w14:textId="77777777" w:rsidTr="007241DD">
        <w:trPr>
          <w:cantSplit/>
        </w:trPr>
        <w:tc>
          <w:tcPr>
            <w:tcW w:w="794" w:type="dxa"/>
          </w:tcPr>
          <w:p w14:paraId="567E136C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3DBBFFA9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704BBFAC" w14:textId="2110AF17" w:rsidR="00485D6F" w:rsidRPr="005460F2" w:rsidRDefault="006472D0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6472D0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استرپتوکوک پ</w:t>
            </w:r>
            <w:r w:rsidRPr="006472D0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6472D0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وژن</w:t>
            </w:r>
            <w:r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</w:t>
            </w:r>
          </w:p>
        </w:tc>
      </w:tr>
      <w:tr w:rsidR="00485D6F" w:rsidRPr="005460F2" w14:paraId="48445A6E" w14:textId="77777777" w:rsidTr="007241DD">
        <w:trPr>
          <w:cantSplit/>
        </w:trPr>
        <w:tc>
          <w:tcPr>
            <w:tcW w:w="794" w:type="dxa"/>
          </w:tcPr>
          <w:p w14:paraId="5011EE39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5AECCFD4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49EDF106" w14:textId="293F2B42" w:rsidR="00485D6F" w:rsidRPr="005460F2" w:rsidRDefault="006472D0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6472D0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اشر ش</w:t>
            </w:r>
            <w:r w:rsidRPr="006472D0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6472D0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ا</w:t>
            </w:r>
            <w:r w:rsidRPr="006472D0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کل</w:t>
            </w:r>
            <w:r w:rsidRPr="006472D0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</w:p>
        </w:tc>
      </w:tr>
      <w:tr w:rsidR="00485D6F" w:rsidRPr="005460F2" w14:paraId="2129B8FF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014E1358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2B48C13B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676677A2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58AAD555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2CC6F309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61087A1C" w14:textId="77777777" w:rsidR="00485D6F" w:rsidRPr="005460F2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1D417278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72D12774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5CE38061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1EC0F12B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6AF0AF9F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01CBC746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2E8E5F06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متن سناریو برای سوالات ، در صورتی که برای سوال یا سوالات زیر سناریو وجود دارد در ردیف زیر بنویسید.</w:t>
            </w:r>
          </w:p>
          <w:p w14:paraId="26E03130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49F9E5F5" w14:textId="77777777" w:rsidTr="007241DD">
        <w:trPr>
          <w:cantSplit/>
        </w:trPr>
        <w:tc>
          <w:tcPr>
            <w:tcW w:w="10205" w:type="dxa"/>
            <w:gridSpan w:val="5"/>
          </w:tcPr>
          <w:p w14:paraId="01A86AD3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3516E271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6ECF5170" w14:textId="77777777" w:rsidTr="007241DD">
        <w:trPr>
          <w:cantSplit/>
        </w:trPr>
        <w:tc>
          <w:tcPr>
            <w:tcW w:w="794" w:type="dxa"/>
          </w:tcPr>
          <w:p w14:paraId="12F7B7B1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444ECEA0" w14:textId="2DC03378" w:rsidR="00485D6F" w:rsidRPr="005460F2" w:rsidRDefault="002B74F0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B74F0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عفوني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1E59BB5A" w14:textId="1E64EF45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="007241DD">
              <w:rPr>
                <w:rtl/>
              </w:rPr>
              <w:t xml:space="preserve"> </w:t>
            </w:r>
            <w:r w:rsidR="007241DD" w:rsidRPr="007241DD">
              <w:rPr>
                <w:rStyle w:val="StyleComplexNazanin"/>
                <w:rFonts w:asciiTheme="majorBidi" w:hAnsiTheme="majorBidi" w:cs="Times New Roman"/>
                <w:rtl/>
                <w:lang w:bidi="fa-IR"/>
              </w:rPr>
              <w:t>40</w:t>
            </w:r>
          </w:p>
        </w:tc>
        <w:tc>
          <w:tcPr>
            <w:tcW w:w="1582" w:type="dxa"/>
          </w:tcPr>
          <w:p w14:paraId="73751C65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1A612F4C" w14:textId="77777777" w:rsidTr="007241DD">
        <w:trPr>
          <w:cantSplit/>
        </w:trPr>
        <w:tc>
          <w:tcPr>
            <w:tcW w:w="794" w:type="dxa"/>
            <w:vAlign w:val="center"/>
          </w:tcPr>
          <w:p w14:paraId="2274348B" w14:textId="28A1E810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22</w:t>
            </w:r>
          </w:p>
        </w:tc>
        <w:tc>
          <w:tcPr>
            <w:tcW w:w="9411" w:type="dxa"/>
            <w:gridSpan w:val="4"/>
          </w:tcPr>
          <w:p w14:paraId="17079EBB" w14:textId="4802FA64" w:rsidR="00485D6F" w:rsidRPr="005460F2" w:rsidRDefault="00087FFB" w:rsidP="00087FFB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087FF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کدام ارگان</w:t>
            </w:r>
            <w:r w:rsidRPr="00087FF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087FF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سم</w:t>
            </w:r>
            <w:r w:rsidRPr="00087FF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ب</w:t>
            </w:r>
            <w:r w:rsidRPr="00087FF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087FF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شت</w:t>
            </w:r>
            <w:r w:rsidRPr="00087FF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ر</w:t>
            </w:r>
            <w:r w:rsidRPr="00087FF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087FF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ن</w:t>
            </w:r>
            <w:r w:rsidRPr="00087FF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ارتباط را با سلول</w:t>
            </w:r>
            <w:r w:rsidRPr="00087FF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087FF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ت</w:t>
            </w:r>
            <w:r w:rsidRPr="00087FF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پس ا ز گازگرفتگ</w:t>
            </w:r>
            <w:r w:rsidRPr="00087FF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087FF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گربه دارد؟</w:t>
            </w:r>
          </w:p>
        </w:tc>
      </w:tr>
      <w:tr w:rsidR="00485D6F" w:rsidRPr="005460F2" w14:paraId="34148CA6" w14:textId="77777777" w:rsidTr="007241DD">
        <w:trPr>
          <w:cantSplit/>
        </w:trPr>
        <w:tc>
          <w:tcPr>
            <w:tcW w:w="794" w:type="dxa"/>
          </w:tcPr>
          <w:p w14:paraId="1D603567" w14:textId="19D24CCF" w:rsidR="00485D6F" w:rsidRPr="005460F2" w:rsidRDefault="006E1CB9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*</w:t>
            </w:r>
          </w:p>
        </w:tc>
        <w:tc>
          <w:tcPr>
            <w:tcW w:w="567" w:type="dxa"/>
            <w:shd w:val="clear" w:color="auto" w:fill="DBE5F1" w:themeFill="accent1" w:themeFillTint="33"/>
          </w:tcPr>
          <w:p w14:paraId="0EED6C24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455A4BA3" w14:textId="213FCBE3" w:rsidR="00485D6F" w:rsidRPr="005460F2" w:rsidRDefault="00087FFB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087FF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پاستورلا مولتو س</w:t>
            </w:r>
            <w:r w:rsidRPr="00087FF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087FF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دا</w:t>
            </w:r>
          </w:p>
        </w:tc>
      </w:tr>
      <w:tr w:rsidR="00485D6F" w:rsidRPr="005460F2" w14:paraId="470F6A99" w14:textId="77777777" w:rsidTr="007241DD">
        <w:trPr>
          <w:cantSplit/>
        </w:trPr>
        <w:tc>
          <w:tcPr>
            <w:tcW w:w="794" w:type="dxa"/>
          </w:tcPr>
          <w:p w14:paraId="13648D61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13908A3F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2B145BB8" w14:textId="7A4EE1AA" w:rsidR="00485D6F" w:rsidRPr="005460F2" w:rsidRDefault="00087FFB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087FF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باکتروئ</w:t>
            </w:r>
            <w:r w:rsidRPr="00087FF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087FF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دس</w:t>
            </w:r>
            <w:r w:rsidRPr="00087FF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فراج</w:t>
            </w:r>
            <w:r w:rsidRPr="00087FF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087FF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ل</w:t>
            </w:r>
            <w:r w:rsidRPr="00087FF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087FF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س</w:t>
            </w:r>
          </w:p>
        </w:tc>
      </w:tr>
      <w:tr w:rsidR="00485D6F" w:rsidRPr="005460F2" w14:paraId="2CDBE170" w14:textId="77777777" w:rsidTr="007241DD">
        <w:trPr>
          <w:cantSplit/>
        </w:trPr>
        <w:tc>
          <w:tcPr>
            <w:tcW w:w="794" w:type="dxa"/>
          </w:tcPr>
          <w:p w14:paraId="357957BC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0B278D35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0760EFCB" w14:textId="301CC6D1" w:rsidR="00485D6F" w:rsidRPr="005460F2" w:rsidRDefault="00F754C9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کلست</w:t>
            </w:r>
            <w:r w:rsidR="00087FFB" w:rsidRPr="00087FF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ر</w:t>
            </w:r>
            <w:r w:rsidR="00087FFB" w:rsidRPr="00087FF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="00087FFB" w:rsidRPr="00087FF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د</w:t>
            </w:r>
            <w:r w:rsidR="00087FFB" w:rsidRPr="00087FF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="00087FFB" w:rsidRPr="00087FF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وم</w:t>
            </w:r>
            <w:r w:rsidR="00086DC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پرف</w:t>
            </w:r>
            <w:r w:rsidR="00087FFB" w:rsidRPr="00087FF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ر</w:t>
            </w:r>
            <w:r w:rsidR="00087FFB" w:rsidRPr="00087FF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="00087FFB" w:rsidRPr="00087FF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نجنس</w:t>
            </w:r>
          </w:p>
        </w:tc>
      </w:tr>
      <w:tr w:rsidR="00485D6F" w:rsidRPr="005460F2" w14:paraId="2D3D8B94" w14:textId="77777777" w:rsidTr="007241DD">
        <w:trPr>
          <w:cantSplit/>
        </w:trPr>
        <w:tc>
          <w:tcPr>
            <w:tcW w:w="794" w:type="dxa"/>
          </w:tcPr>
          <w:p w14:paraId="0A64635A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4844291E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79EA514A" w14:textId="084F8575" w:rsidR="00485D6F" w:rsidRPr="005460F2" w:rsidRDefault="00087FFB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087FF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اک</w:t>
            </w:r>
            <w:r w:rsidRPr="00087FFB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087FFB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نلا</w:t>
            </w:r>
            <w:r w:rsidRPr="00087FFB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کوردنس</w:t>
            </w:r>
          </w:p>
        </w:tc>
      </w:tr>
      <w:tr w:rsidR="00485D6F" w:rsidRPr="005460F2" w14:paraId="65C9BE32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2D2084CF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5393BD15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161620C0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07926FC4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17D65F63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69F319AC" w14:textId="77777777" w:rsidR="00485D6F" w:rsidRPr="005460F2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2E2CD6F8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093FA8C3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0BC27924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0A8DF4B1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3EAE1FD6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lastRenderedPageBreak/>
              <w:t>متن سناریو برای سوالات ، در صورتی که برای سوال یا سوالات زیر سناریو وجود دارد در ردیف زیر بنویسید.</w:t>
            </w:r>
          </w:p>
          <w:p w14:paraId="390832B4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7C6E8EA3" w14:textId="77777777" w:rsidTr="007241DD">
        <w:trPr>
          <w:cantSplit/>
        </w:trPr>
        <w:tc>
          <w:tcPr>
            <w:tcW w:w="10205" w:type="dxa"/>
            <w:gridSpan w:val="5"/>
          </w:tcPr>
          <w:p w14:paraId="02F0E0DA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6DEEC7A9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30F4E76F" w14:textId="77777777" w:rsidTr="007241DD">
        <w:trPr>
          <w:cantSplit/>
        </w:trPr>
        <w:tc>
          <w:tcPr>
            <w:tcW w:w="794" w:type="dxa"/>
          </w:tcPr>
          <w:p w14:paraId="3862F7E1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47CC4589" w14:textId="23A481B0" w:rsidR="00485D6F" w:rsidRPr="005460F2" w:rsidRDefault="002B74F0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B74F0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عفوني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02946799" w14:textId="431E1193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="007241DD">
              <w:rPr>
                <w:rtl/>
              </w:rPr>
              <w:t xml:space="preserve"> </w:t>
            </w:r>
            <w:r w:rsidR="007241DD" w:rsidRPr="007241DD">
              <w:rPr>
                <w:rStyle w:val="StyleComplexNazanin"/>
                <w:rFonts w:asciiTheme="majorBidi" w:hAnsiTheme="majorBidi" w:cs="Times New Roman"/>
                <w:rtl/>
                <w:lang w:bidi="fa-IR"/>
              </w:rPr>
              <w:t>40</w:t>
            </w:r>
          </w:p>
        </w:tc>
        <w:tc>
          <w:tcPr>
            <w:tcW w:w="1582" w:type="dxa"/>
          </w:tcPr>
          <w:p w14:paraId="12570F5C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2C16D12D" w14:textId="77777777" w:rsidTr="007241DD">
        <w:trPr>
          <w:cantSplit/>
        </w:trPr>
        <w:tc>
          <w:tcPr>
            <w:tcW w:w="794" w:type="dxa"/>
            <w:vAlign w:val="center"/>
          </w:tcPr>
          <w:p w14:paraId="3E5F61D8" w14:textId="66506F13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23</w:t>
            </w:r>
          </w:p>
        </w:tc>
        <w:tc>
          <w:tcPr>
            <w:tcW w:w="9411" w:type="dxa"/>
            <w:gridSpan w:val="4"/>
          </w:tcPr>
          <w:p w14:paraId="72B5309C" w14:textId="4B222291" w:rsidR="00485D6F" w:rsidRPr="005460F2" w:rsidRDefault="006E1CB9" w:rsidP="006E1CB9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6E1CB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_ب</w:t>
            </w:r>
            <w:r w:rsidRPr="006E1CB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6E1CB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ما</w:t>
            </w:r>
            <w:r w:rsidRPr="006E1CB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ر ماه</w:t>
            </w:r>
            <w:r w:rsidRPr="006E1CB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6E1CB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گ</w:t>
            </w:r>
            <w:r w:rsidRPr="006E1CB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6E1CB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ر با تورم و قرم ز</w:t>
            </w:r>
            <w:r w:rsidRPr="006E1CB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6E1CB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گرم</w:t>
            </w:r>
            <w:r w:rsidRPr="006E1CB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6E1CB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دست پس از تماس با ماه</w:t>
            </w:r>
            <w:r w:rsidRPr="006E1CB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6E1CB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مراجعه نموده است. کدام عامل محتملت ر است؟</w:t>
            </w:r>
          </w:p>
        </w:tc>
      </w:tr>
      <w:tr w:rsidR="00485D6F" w:rsidRPr="005460F2" w14:paraId="76CEBA40" w14:textId="77777777" w:rsidTr="007241DD">
        <w:trPr>
          <w:cantSplit/>
        </w:trPr>
        <w:tc>
          <w:tcPr>
            <w:tcW w:w="794" w:type="dxa"/>
          </w:tcPr>
          <w:p w14:paraId="0263729C" w14:textId="58FA776C" w:rsidR="00485D6F" w:rsidRPr="005460F2" w:rsidRDefault="006E1CB9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*</w:t>
            </w:r>
          </w:p>
        </w:tc>
        <w:tc>
          <w:tcPr>
            <w:tcW w:w="567" w:type="dxa"/>
            <w:shd w:val="clear" w:color="auto" w:fill="DBE5F1" w:themeFill="accent1" w:themeFillTint="33"/>
          </w:tcPr>
          <w:p w14:paraId="3C30742F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29E5FAAE" w14:textId="5B03F9D8" w:rsidR="00485D6F" w:rsidRPr="005460F2" w:rsidRDefault="00086DC6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ا</w:t>
            </w:r>
            <w:r w:rsidR="006E1CB9" w:rsidRPr="006E1CB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ر</w:t>
            </w:r>
            <w:r w:rsidR="006E1CB9" w:rsidRPr="006E1CB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="006E1CB9" w:rsidRPr="006E1CB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ز</w:t>
            </w:r>
            <w:r w:rsidR="006E1CB9" w:rsidRPr="006E1CB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="006E1CB9" w:rsidRPr="006E1CB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پلوت</w:t>
            </w:r>
            <w:r w:rsidR="006E1CB9" w:rsidRPr="006E1CB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ر</w:t>
            </w:r>
            <w:r w:rsidR="006E1CB9" w:rsidRPr="006E1CB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="006E1CB9" w:rsidRPr="006E1CB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کس</w:t>
            </w:r>
            <w:r w:rsidR="006E1CB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رو</w:t>
            </w:r>
            <w:r w:rsidR="006E1CB9" w:rsidRPr="006E1CB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ز</w:t>
            </w:r>
            <w:r w:rsidR="006E1CB9" w:rsidRPr="006E1CB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="006E1CB9" w:rsidRPr="006E1CB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وپات</w:t>
            </w:r>
            <w:r w:rsidR="006E1CB9" w:rsidRPr="006E1CB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</w:p>
        </w:tc>
      </w:tr>
      <w:tr w:rsidR="00485D6F" w:rsidRPr="005460F2" w14:paraId="22765F6D" w14:textId="77777777" w:rsidTr="007241DD">
        <w:trPr>
          <w:cantSplit/>
        </w:trPr>
        <w:tc>
          <w:tcPr>
            <w:tcW w:w="794" w:type="dxa"/>
          </w:tcPr>
          <w:p w14:paraId="73CC2FAB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7B4DAE3A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6E21D1B1" w14:textId="454B51C8" w:rsidR="00485D6F" w:rsidRPr="005460F2" w:rsidRDefault="00B149DD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کلست</w:t>
            </w:r>
            <w:r w:rsidR="006E1CB9" w:rsidRPr="006E1CB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ر</w:t>
            </w:r>
            <w:r w:rsidR="006E1CB9" w:rsidRPr="006E1CB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="006E1CB9" w:rsidRPr="006E1CB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د</w:t>
            </w:r>
            <w:r w:rsidR="006E1CB9" w:rsidRPr="006E1CB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="006E1CB9" w:rsidRPr="006E1CB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وم</w:t>
            </w:r>
            <w:r w:rsidR="006E1CB9" w:rsidRPr="006E1CB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سپت</w:t>
            </w:r>
            <w:r w:rsidR="006E1CB9" w:rsidRPr="006E1CB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="006E1CB9" w:rsidRPr="006E1CB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کوم</w:t>
            </w:r>
          </w:p>
        </w:tc>
      </w:tr>
      <w:tr w:rsidR="00485D6F" w:rsidRPr="005460F2" w14:paraId="470C5B53" w14:textId="77777777" w:rsidTr="007241DD">
        <w:trPr>
          <w:cantSplit/>
        </w:trPr>
        <w:tc>
          <w:tcPr>
            <w:tcW w:w="794" w:type="dxa"/>
          </w:tcPr>
          <w:p w14:paraId="32379045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18A67F56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466FB8AB" w14:textId="7AC10806" w:rsidR="00485D6F" w:rsidRPr="005460F2" w:rsidRDefault="006E1CB9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6E1CB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و</w:t>
            </w:r>
            <w:r w:rsidRPr="006E1CB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6E1CB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ب</w:t>
            </w:r>
            <w:r w:rsidRPr="006E1CB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ر</w:t>
            </w:r>
            <w:r w:rsidRPr="006E1CB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6E1CB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و</w:t>
            </w:r>
            <w:r w:rsidRPr="006E1CB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ولن</w:t>
            </w:r>
            <w:r w:rsidRPr="006E1CB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6E1CB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ف</w:t>
            </w:r>
            <w:r w:rsidRPr="006E1CB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6E1CB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کو</w:t>
            </w:r>
            <w:r w:rsidRPr="006E1CB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س</w:t>
            </w:r>
          </w:p>
        </w:tc>
      </w:tr>
      <w:tr w:rsidR="00485D6F" w:rsidRPr="005460F2" w14:paraId="1CA65BA9" w14:textId="77777777" w:rsidTr="007241DD">
        <w:trPr>
          <w:cantSplit/>
        </w:trPr>
        <w:tc>
          <w:tcPr>
            <w:tcW w:w="794" w:type="dxa"/>
          </w:tcPr>
          <w:p w14:paraId="40186BE0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03EF395C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0B782EC1" w14:textId="6DC5C2A9" w:rsidR="00485D6F" w:rsidRPr="005460F2" w:rsidRDefault="006E1CB9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6E1CB9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سودوموناس آئرو ژ</w:t>
            </w:r>
            <w:r w:rsidRPr="006E1CB9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6E1CB9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نوزا</w:t>
            </w:r>
          </w:p>
        </w:tc>
      </w:tr>
      <w:tr w:rsidR="00485D6F" w:rsidRPr="005460F2" w14:paraId="02E53FFA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3517290E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548EBC93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5A9FF781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2FD414DD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76314138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45E6FAF0" w14:textId="77777777" w:rsidR="00485D6F" w:rsidRPr="005460F2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49359251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273B120E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20307AC1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7EE20584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3FFA9D21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287E1421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0C6ABE5A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متن سناریو برای سوالات ، در صورتی که برای سوال یا سوالات زیر سناریو وجود دارد در ردیف زیر بنویسید.</w:t>
            </w:r>
          </w:p>
          <w:p w14:paraId="7615417B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6316AF3A" w14:textId="77777777" w:rsidTr="007241DD">
        <w:trPr>
          <w:cantSplit/>
        </w:trPr>
        <w:tc>
          <w:tcPr>
            <w:tcW w:w="10205" w:type="dxa"/>
            <w:gridSpan w:val="5"/>
          </w:tcPr>
          <w:p w14:paraId="07D706FD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5F33D8F2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0F839AC4" w14:textId="77777777" w:rsidTr="007241DD">
        <w:trPr>
          <w:cantSplit/>
        </w:trPr>
        <w:tc>
          <w:tcPr>
            <w:tcW w:w="794" w:type="dxa"/>
          </w:tcPr>
          <w:p w14:paraId="784D32D0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44A3413C" w14:textId="2C93BDA1" w:rsidR="00485D6F" w:rsidRPr="005460F2" w:rsidRDefault="002B74F0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B74F0">
              <w:rPr>
                <w:rFonts w:ascii="Calibri" w:hAnsi="Calibri" w:cs="B Yagut"/>
                <w:b/>
                <w:color w:val="000000"/>
                <w:rtl/>
              </w:rPr>
              <w:t>عفوني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460A7563" w14:textId="5117D078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="007241DD">
              <w:rPr>
                <w:rtl/>
              </w:rPr>
              <w:t xml:space="preserve"> </w:t>
            </w:r>
            <w:r w:rsidR="007241DD" w:rsidRPr="007241DD">
              <w:rPr>
                <w:rStyle w:val="StyleComplexNazanin"/>
                <w:rFonts w:asciiTheme="majorBidi" w:hAnsiTheme="majorBidi" w:cs="Times New Roman"/>
                <w:rtl/>
                <w:lang w:bidi="fa-IR"/>
              </w:rPr>
              <w:t>40</w:t>
            </w:r>
          </w:p>
        </w:tc>
        <w:tc>
          <w:tcPr>
            <w:tcW w:w="1582" w:type="dxa"/>
          </w:tcPr>
          <w:p w14:paraId="1A462199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4D1B5DB5" w14:textId="77777777" w:rsidTr="007241DD">
        <w:trPr>
          <w:cantSplit/>
        </w:trPr>
        <w:tc>
          <w:tcPr>
            <w:tcW w:w="794" w:type="dxa"/>
            <w:vAlign w:val="center"/>
          </w:tcPr>
          <w:p w14:paraId="46D4FCD0" w14:textId="36C20DC2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24</w:t>
            </w:r>
          </w:p>
        </w:tc>
        <w:tc>
          <w:tcPr>
            <w:tcW w:w="9411" w:type="dxa"/>
            <w:gridSpan w:val="4"/>
          </w:tcPr>
          <w:p w14:paraId="2B2DAD8C" w14:textId="1021B2AD" w:rsidR="00E81D82" w:rsidRPr="00E81D82" w:rsidRDefault="00E81D82" w:rsidP="00E81D82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E81D82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آقا</w:t>
            </w:r>
            <w:r w:rsidRPr="00E81D82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E81D82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۷۰ ساله با و ز</w:t>
            </w:r>
            <w:r w:rsidRPr="00E81D82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E81D82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کول</w:t>
            </w:r>
            <w:r w:rsidRPr="00E81D82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ها</w:t>
            </w:r>
            <w:r w:rsidRPr="00E81D82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E81D82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دردناک </w:t>
            </w:r>
            <w:r w:rsidRPr="00E81D82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E81D82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کطرفه</w:t>
            </w:r>
            <w:r w:rsidRPr="00E81D82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د ر درماتوم س</w:t>
            </w:r>
            <w:r w:rsidRPr="00E81D82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E81D82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نه</w:t>
            </w:r>
            <w:r w:rsidRPr="00E81D82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ا</w:t>
            </w:r>
            <w:r w:rsidRPr="00E81D82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E81D82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مراجعه کرده است. تشخ</w:t>
            </w:r>
            <w:r w:rsidRPr="00E81D82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E81D82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ص</w:t>
            </w:r>
            <w:r w:rsidR="00086DC6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محت</w:t>
            </w:r>
            <w:r w:rsidR="00086DC6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ملتر</w:t>
            </w:r>
            <w:r w:rsidRPr="00E81D82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کدام</w:t>
            </w:r>
          </w:p>
          <w:p w14:paraId="607A40F8" w14:textId="16444C99" w:rsidR="00485D6F" w:rsidRPr="005460F2" w:rsidRDefault="00E81D82" w:rsidP="00E81D82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E81D82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است</w:t>
            </w:r>
            <w:r w:rsidRPr="00E81D82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؟</w:t>
            </w:r>
          </w:p>
        </w:tc>
      </w:tr>
      <w:tr w:rsidR="00485D6F" w:rsidRPr="005460F2" w14:paraId="516D54C1" w14:textId="77777777" w:rsidTr="007241DD">
        <w:trPr>
          <w:cantSplit/>
        </w:trPr>
        <w:tc>
          <w:tcPr>
            <w:tcW w:w="794" w:type="dxa"/>
          </w:tcPr>
          <w:p w14:paraId="2DE6CD02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0A53A0EB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45510D05" w14:textId="553B4D17" w:rsidR="00485D6F" w:rsidRPr="005460F2" w:rsidRDefault="00E81D82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E81D82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ا</w:t>
            </w:r>
            <w:r w:rsidRPr="00E81D82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E81D82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مپت</w:t>
            </w:r>
            <w:r w:rsidRPr="00E81D82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E81D82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گو</w:t>
            </w:r>
          </w:p>
        </w:tc>
      </w:tr>
      <w:tr w:rsidR="00485D6F" w:rsidRPr="005460F2" w14:paraId="396DF030" w14:textId="77777777" w:rsidTr="007241DD">
        <w:trPr>
          <w:cantSplit/>
        </w:trPr>
        <w:tc>
          <w:tcPr>
            <w:tcW w:w="794" w:type="dxa"/>
          </w:tcPr>
          <w:p w14:paraId="6A594514" w14:textId="2BE2086D" w:rsidR="00485D6F" w:rsidRPr="005460F2" w:rsidRDefault="00410673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*</w:t>
            </w:r>
          </w:p>
        </w:tc>
        <w:tc>
          <w:tcPr>
            <w:tcW w:w="567" w:type="dxa"/>
            <w:shd w:val="clear" w:color="auto" w:fill="DBE5F1" w:themeFill="accent1" w:themeFillTint="33"/>
          </w:tcPr>
          <w:p w14:paraId="7DBC0FB7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32B3DE8F" w14:textId="48B213CB" w:rsidR="00485D6F" w:rsidRPr="005460F2" w:rsidRDefault="00E81D82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E81D82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زوستر</w:t>
            </w:r>
          </w:p>
        </w:tc>
      </w:tr>
      <w:tr w:rsidR="00485D6F" w:rsidRPr="005460F2" w14:paraId="201AA26C" w14:textId="77777777" w:rsidTr="007241DD">
        <w:trPr>
          <w:cantSplit/>
        </w:trPr>
        <w:tc>
          <w:tcPr>
            <w:tcW w:w="794" w:type="dxa"/>
          </w:tcPr>
          <w:p w14:paraId="49A42BEA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3A359EFA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3620B709" w14:textId="05791542" w:rsidR="00485D6F" w:rsidRPr="005460F2" w:rsidRDefault="00E81D82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فرونکلو</w:t>
            </w:r>
            <w:r w:rsidRPr="00E81D82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ز</w:t>
            </w:r>
          </w:p>
        </w:tc>
      </w:tr>
      <w:tr w:rsidR="00485D6F" w:rsidRPr="005460F2" w14:paraId="79A679FE" w14:textId="77777777" w:rsidTr="007241DD">
        <w:trPr>
          <w:cantSplit/>
        </w:trPr>
        <w:tc>
          <w:tcPr>
            <w:tcW w:w="794" w:type="dxa"/>
          </w:tcPr>
          <w:p w14:paraId="38D5CE05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7D4D65E9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1D4BA285" w14:textId="1131304A" w:rsidR="00485D6F" w:rsidRPr="005460F2" w:rsidRDefault="00E81D82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E81D82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فول</w:t>
            </w:r>
            <w:r w:rsidRPr="00E81D82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E81D82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کول</w:t>
            </w:r>
            <w:r w:rsidRPr="00E81D82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E81D82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ت</w:t>
            </w:r>
          </w:p>
        </w:tc>
      </w:tr>
      <w:tr w:rsidR="00485D6F" w:rsidRPr="005460F2" w14:paraId="04537972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02A2EF87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3FCBB109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27E1B689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1166C65C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2ED476E3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192477F8" w14:textId="77777777" w:rsidR="00485D6F" w:rsidRPr="005460F2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271B2289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13E2716C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7125FFF8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15E5F607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59D9AEB9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lastRenderedPageBreak/>
              <w:t>متن سناریو برای سوالات ، در صورتی که برای سوال یا سوالات زیر سناریو وجود دارد در ردیف زیر بنویسید.</w:t>
            </w:r>
          </w:p>
          <w:p w14:paraId="0F10E320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781109E7" w14:textId="77777777" w:rsidTr="007241DD">
        <w:trPr>
          <w:cantSplit/>
        </w:trPr>
        <w:tc>
          <w:tcPr>
            <w:tcW w:w="10205" w:type="dxa"/>
            <w:gridSpan w:val="5"/>
          </w:tcPr>
          <w:p w14:paraId="321C353F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7F338F65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61EABC8C" w14:textId="77777777" w:rsidTr="007241DD">
        <w:trPr>
          <w:cantSplit/>
        </w:trPr>
        <w:tc>
          <w:tcPr>
            <w:tcW w:w="794" w:type="dxa"/>
          </w:tcPr>
          <w:p w14:paraId="40B5D8A1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1B44801E" w14:textId="6C1E5F95" w:rsidR="00485D6F" w:rsidRPr="005460F2" w:rsidRDefault="002B74F0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B74F0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عفوني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2DF3BA65" w14:textId="68828923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="007241DD">
              <w:rPr>
                <w:rtl/>
              </w:rPr>
              <w:t xml:space="preserve"> </w:t>
            </w:r>
            <w:r w:rsidR="007241DD" w:rsidRPr="007241DD">
              <w:rPr>
                <w:rStyle w:val="StyleComplexNazanin"/>
                <w:rFonts w:asciiTheme="majorBidi" w:hAnsiTheme="majorBidi" w:cs="Times New Roman"/>
                <w:rtl/>
                <w:lang w:bidi="fa-IR"/>
              </w:rPr>
              <w:t>40</w:t>
            </w:r>
          </w:p>
        </w:tc>
        <w:tc>
          <w:tcPr>
            <w:tcW w:w="1582" w:type="dxa"/>
          </w:tcPr>
          <w:p w14:paraId="7A4270B5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4719C439" w14:textId="77777777" w:rsidTr="007241DD">
        <w:trPr>
          <w:cantSplit/>
        </w:trPr>
        <w:tc>
          <w:tcPr>
            <w:tcW w:w="794" w:type="dxa"/>
            <w:vAlign w:val="center"/>
          </w:tcPr>
          <w:p w14:paraId="05503D2D" w14:textId="4D96ADDB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25</w:t>
            </w:r>
          </w:p>
        </w:tc>
        <w:tc>
          <w:tcPr>
            <w:tcW w:w="9411" w:type="dxa"/>
            <w:gridSpan w:val="4"/>
          </w:tcPr>
          <w:p w14:paraId="3EF48EDF" w14:textId="289D01FC" w:rsidR="00485D6F" w:rsidRPr="005460F2" w:rsidRDefault="0078537D" w:rsidP="00A94288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بیمار پسر بچه 2 ساله ایست که به دنبال سه روز تبهای بالا دچار راشهای ماکولر روی شکم و پشت تنه شده است. در حال حاضر تبدار نیست و حال عمومی بیمار خوب است. محتملترین تشخیص برای این بیمار کدامست؟</w:t>
            </w:r>
          </w:p>
        </w:tc>
      </w:tr>
      <w:tr w:rsidR="00485D6F" w:rsidRPr="005460F2" w14:paraId="79FF9F3C" w14:textId="77777777" w:rsidTr="007241DD">
        <w:trPr>
          <w:cantSplit/>
        </w:trPr>
        <w:tc>
          <w:tcPr>
            <w:tcW w:w="794" w:type="dxa"/>
          </w:tcPr>
          <w:p w14:paraId="428995EC" w14:textId="05569919" w:rsidR="00485D6F" w:rsidRPr="005460F2" w:rsidRDefault="0078537D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*</w:t>
            </w:r>
          </w:p>
        </w:tc>
        <w:tc>
          <w:tcPr>
            <w:tcW w:w="567" w:type="dxa"/>
            <w:shd w:val="clear" w:color="auto" w:fill="DBE5F1" w:themeFill="accent1" w:themeFillTint="33"/>
          </w:tcPr>
          <w:p w14:paraId="3349690F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225034A0" w14:textId="0B84BD01" w:rsidR="00485D6F" w:rsidRPr="005460F2" w:rsidRDefault="0078537D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روزئولا</w:t>
            </w:r>
          </w:p>
        </w:tc>
      </w:tr>
      <w:tr w:rsidR="00485D6F" w:rsidRPr="005460F2" w14:paraId="34284095" w14:textId="77777777" w:rsidTr="007241DD">
        <w:trPr>
          <w:cantSplit/>
        </w:trPr>
        <w:tc>
          <w:tcPr>
            <w:tcW w:w="794" w:type="dxa"/>
          </w:tcPr>
          <w:p w14:paraId="5E8CBB14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57F1D8E3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741A6882" w14:textId="3F99AF14" w:rsidR="00485D6F" w:rsidRPr="005460F2" w:rsidRDefault="0078537D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بیماری اریتما ایفکشیوزم</w:t>
            </w:r>
            <w:r w:rsidR="00A94288" w:rsidRPr="00A94288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 </w:t>
            </w:r>
          </w:p>
        </w:tc>
      </w:tr>
      <w:tr w:rsidR="00485D6F" w:rsidRPr="005460F2" w14:paraId="6480F5AE" w14:textId="77777777" w:rsidTr="007241DD">
        <w:trPr>
          <w:cantSplit/>
        </w:trPr>
        <w:tc>
          <w:tcPr>
            <w:tcW w:w="794" w:type="dxa"/>
          </w:tcPr>
          <w:p w14:paraId="074269A0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19DADC45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7C40FEEE" w14:textId="40B53BAE" w:rsidR="00485D6F" w:rsidRPr="005460F2" w:rsidRDefault="0078537D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سرخک</w:t>
            </w:r>
          </w:p>
        </w:tc>
      </w:tr>
      <w:tr w:rsidR="00485D6F" w:rsidRPr="005460F2" w14:paraId="2B5E2D9E" w14:textId="77777777" w:rsidTr="007241DD">
        <w:trPr>
          <w:cantSplit/>
        </w:trPr>
        <w:tc>
          <w:tcPr>
            <w:tcW w:w="794" w:type="dxa"/>
          </w:tcPr>
          <w:p w14:paraId="425E12EA" w14:textId="26F0F793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2E087AC5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165A904A" w14:textId="2A396C98" w:rsidR="00485D6F" w:rsidRPr="005460F2" w:rsidRDefault="0078537D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آبله مرغان</w:t>
            </w:r>
          </w:p>
        </w:tc>
      </w:tr>
      <w:tr w:rsidR="00485D6F" w:rsidRPr="005460F2" w14:paraId="0D0C2383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5708CBDB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07817903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6F0F42EC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25BB0DA4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14071723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37875431" w14:textId="77777777" w:rsidR="00485D6F" w:rsidRPr="005460F2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5DB5AA66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1D56F9A7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2CB4330B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1816E964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4204643D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37B65D65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3D8659DE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متن سناریو برای سوالات ، در صورتی که برای سوال یا سوالات زیر سناریو وجود دارد در ردیف زیر بنویسید.</w:t>
            </w:r>
          </w:p>
          <w:p w14:paraId="66326E17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64DF502E" w14:textId="77777777" w:rsidTr="007241DD">
        <w:trPr>
          <w:cantSplit/>
        </w:trPr>
        <w:tc>
          <w:tcPr>
            <w:tcW w:w="10205" w:type="dxa"/>
            <w:gridSpan w:val="5"/>
          </w:tcPr>
          <w:p w14:paraId="6A29BAE3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5DF39671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5CA06E8E" w14:textId="77777777" w:rsidTr="007241DD">
        <w:trPr>
          <w:cantSplit/>
        </w:trPr>
        <w:tc>
          <w:tcPr>
            <w:tcW w:w="794" w:type="dxa"/>
          </w:tcPr>
          <w:p w14:paraId="6613DA76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22B0D455" w14:textId="6A2E3947" w:rsidR="00485D6F" w:rsidRPr="005460F2" w:rsidRDefault="002B74F0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B74F0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عفوني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74CE9732" w14:textId="5CBA544A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="007241DD">
              <w:rPr>
                <w:rtl/>
              </w:rPr>
              <w:t xml:space="preserve"> </w:t>
            </w:r>
            <w:r w:rsidR="007241DD" w:rsidRPr="007241DD">
              <w:rPr>
                <w:rStyle w:val="StyleComplexNazanin"/>
                <w:rFonts w:asciiTheme="majorBidi" w:hAnsiTheme="majorBidi" w:cs="Times New Roman"/>
                <w:rtl/>
                <w:lang w:bidi="fa-IR"/>
              </w:rPr>
              <w:t>40</w:t>
            </w:r>
          </w:p>
        </w:tc>
        <w:tc>
          <w:tcPr>
            <w:tcW w:w="1582" w:type="dxa"/>
          </w:tcPr>
          <w:p w14:paraId="348B3C98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611F3452" w14:textId="77777777" w:rsidTr="007241DD">
        <w:trPr>
          <w:cantSplit/>
        </w:trPr>
        <w:tc>
          <w:tcPr>
            <w:tcW w:w="794" w:type="dxa"/>
            <w:vAlign w:val="center"/>
          </w:tcPr>
          <w:p w14:paraId="11BE278A" w14:textId="2898975B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26</w:t>
            </w:r>
          </w:p>
        </w:tc>
        <w:tc>
          <w:tcPr>
            <w:tcW w:w="9411" w:type="dxa"/>
            <w:gridSpan w:val="4"/>
          </w:tcPr>
          <w:p w14:paraId="53D658F3" w14:textId="79852FD0" w:rsidR="00485D6F" w:rsidRPr="005460F2" w:rsidRDefault="009E5E70" w:rsidP="009E5E70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د</w:t>
            </w:r>
            <w:r w:rsidRPr="009E5E70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ر احت</w:t>
            </w:r>
            <w:r w:rsidRPr="009E5E70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9E5E70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اط</w:t>
            </w:r>
            <w:r w:rsidRPr="009E5E70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استاندارد  چه مورد</w:t>
            </w:r>
            <w:r w:rsidRPr="009E5E70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9E5E70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درست ن</w:t>
            </w:r>
            <w:r w:rsidRPr="009E5E70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9E5E70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ست</w:t>
            </w:r>
            <w:r w:rsidRPr="009E5E70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 ؟</w:t>
            </w:r>
          </w:p>
        </w:tc>
      </w:tr>
      <w:tr w:rsidR="00485D6F" w:rsidRPr="005460F2" w14:paraId="2D6CF6D1" w14:textId="77777777" w:rsidTr="007241DD">
        <w:trPr>
          <w:cantSplit/>
        </w:trPr>
        <w:tc>
          <w:tcPr>
            <w:tcW w:w="794" w:type="dxa"/>
          </w:tcPr>
          <w:p w14:paraId="05272A06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4A83E1CD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407A4319" w14:textId="19C58893" w:rsidR="00485D6F" w:rsidRPr="005460F2" w:rsidRDefault="009E5E70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9E5E70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بهداشت دست                     </w:t>
            </w:r>
          </w:p>
        </w:tc>
      </w:tr>
      <w:tr w:rsidR="00485D6F" w:rsidRPr="005460F2" w14:paraId="00198852" w14:textId="77777777" w:rsidTr="007241DD">
        <w:trPr>
          <w:cantSplit/>
        </w:trPr>
        <w:tc>
          <w:tcPr>
            <w:tcW w:w="794" w:type="dxa"/>
          </w:tcPr>
          <w:p w14:paraId="48457682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2BE0371D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53AF1DDD" w14:textId="3CED088C" w:rsidR="00485D6F" w:rsidRPr="005460F2" w:rsidRDefault="009E5E70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9E5E70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محافظت از چشم</w:t>
            </w:r>
          </w:p>
        </w:tc>
      </w:tr>
      <w:tr w:rsidR="00485D6F" w:rsidRPr="005460F2" w14:paraId="2A796595" w14:textId="77777777" w:rsidTr="007241DD">
        <w:trPr>
          <w:cantSplit/>
        </w:trPr>
        <w:tc>
          <w:tcPr>
            <w:tcW w:w="794" w:type="dxa"/>
          </w:tcPr>
          <w:p w14:paraId="6E8F6DE1" w14:textId="7D9E279E" w:rsidR="00485D6F" w:rsidRPr="005460F2" w:rsidRDefault="00A21018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*</w:t>
            </w:r>
          </w:p>
        </w:tc>
        <w:tc>
          <w:tcPr>
            <w:tcW w:w="567" w:type="dxa"/>
            <w:shd w:val="clear" w:color="auto" w:fill="DBE5F1" w:themeFill="accent1" w:themeFillTint="33"/>
          </w:tcPr>
          <w:p w14:paraId="0F774482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6D8BE266" w14:textId="202ACF1E" w:rsidR="00485D6F" w:rsidRPr="005460F2" w:rsidRDefault="009E5E70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9E5E70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شستن  دستکش               </w:t>
            </w:r>
          </w:p>
        </w:tc>
      </w:tr>
      <w:tr w:rsidR="00485D6F" w:rsidRPr="005460F2" w14:paraId="31B09A6D" w14:textId="77777777" w:rsidTr="007241DD">
        <w:trPr>
          <w:cantSplit/>
        </w:trPr>
        <w:tc>
          <w:tcPr>
            <w:tcW w:w="794" w:type="dxa"/>
          </w:tcPr>
          <w:p w14:paraId="0E3AC8CB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0035C80D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2A4845F5" w14:textId="43DE892B" w:rsidR="00485D6F" w:rsidRPr="005460F2" w:rsidRDefault="009E5E70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9E5E70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تزر</w:t>
            </w:r>
            <w:r w:rsidRPr="009E5E70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9E5E70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ق</w:t>
            </w:r>
            <w:r w:rsidRPr="009E5E70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 ا</w:t>
            </w:r>
            <w:r w:rsidRPr="009E5E70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9E5E70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من</w:t>
            </w:r>
          </w:p>
        </w:tc>
      </w:tr>
      <w:tr w:rsidR="00485D6F" w:rsidRPr="005460F2" w14:paraId="40658BC1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5F212854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16150B77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72763515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12AF3572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66A21115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3BDF5A65" w14:textId="77777777" w:rsidR="00485D6F" w:rsidRPr="005460F2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029BA099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276CC122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6C3C8164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1112F905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683CC8BF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lastRenderedPageBreak/>
              <w:t>متن سناریو برای سوالات ، در صورتی که برای سوال یا سوالات زیر سناریو وجود دارد در ردیف زیر بنویسید.</w:t>
            </w:r>
          </w:p>
          <w:p w14:paraId="7EEE251E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79945804" w14:textId="77777777" w:rsidTr="007241DD">
        <w:trPr>
          <w:cantSplit/>
        </w:trPr>
        <w:tc>
          <w:tcPr>
            <w:tcW w:w="10205" w:type="dxa"/>
            <w:gridSpan w:val="5"/>
          </w:tcPr>
          <w:p w14:paraId="1FE7F7E1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211D3C05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2DE1E0A4" w14:textId="77777777" w:rsidTr="007241DD">
        <w:trPr>
          <w:cantSplit/>
        </w:trPr>
        <w:tc>
          <w:tcPr>
            <w:tcW w:w="794" w:type="dxa"/>
          </w:tcPr>
          <w:p w14:paraId="4B01873D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14AE1DAF" w14:textId="44FAADF8" w:rsidR="00485D6F" w:rsidRPr="005460F2" w:rsidRDefault="002B74F0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B74F0">
              <w:rPr>
                <w:rFonts w:ascii="Calibri" w:hAnsi="Calibri" w:cs="B Yagut"/>
                <w:b/>
                <w:color w:val="000000"/>
                <w:rtl/>
              </w:rPr>
              <w:t>عفوني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76B572FA" w14:textId="0D88B12E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="007241DD">
              <w:rPr>
                <w:rtl/>
              </w:rPr>
              <w:t xml:space="preserve"> </w:t>
            </w:r>
            <w:r w:rsidR="007241DD" w:rsidRPr="007241DD">
              <w:rPr>
                <w:rStyle w:val="StyleComplexNazanin"/>
                <w:rFonts w:asciiTheme="majorBidi" w:hAnsiTheme="majorBidi" w:cs="Times New Roman"/>
                <w:rtl/>
                <w:lang w:bidi="fa-IR"/>
              </w:rPr>
              <w:t>40</w:t>
            </w:r>
          </w:p>
        </w:tc>
        <w:tc>
          <w:tcPr>
            <w:tcW w:w="1582" w:type="dxa"/>
          </w:tcPr>
          <w:p w14:paraId="2A08C7B3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348530B4" w14:textId="77777777" w:rsidTr="007241DD">
        <w:trPr>
          <w:cantSplit/>
        </w:trPr>
        <w:tc>
          <w:tcPr>
            <w:tcW w:w="794" w:type="dxa"/>
            <w:vAlign w:val="center"/>
          </w:tcPr>
          <w:p w14:paraId="4D73B969" w14:textId="00F34E03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27</w:t>
            </w:r>
          </w:p>
        </w:tc>
        <w:tc>
          <w:tcPr>
            <w:tcW w:w="9411" w:type="dxa"/>
            <w:gridSpan w:val="4"/>
          </w:tcPr>
          <w:p w14:paraId="7ACD6413" w14:textId="37D0A768" w:rsidR="00485D6F" w:rsidRPr="005460F2" w:rsidRDefault="002E435C" w:rsidP="00505255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E435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کدام </w:t>
            </w:r>
            <w:r w:rsidRPr="002E435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E435C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ک</w:t>
            </w:r>
            <w:r w:rsidRPr="002E435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ا ز واکسن ها</w:t>
            </w:r>
            <w:r w:rsidRPr="002E435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E435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ز</w:t>
            </w:r>
            <w:r w:rsidRPr="002E435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E435C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ر</w:t>
            </w:r>
            <w:r w:rsidRPr="002E435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در دما</w:t>
            </w:r>
            <w:r w:rsidRPr="002E435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E435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منها</w:t>
            </w:r>
            <w:r w:rsidRPr="002E435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E435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۱۵ درجه </w:t>
            </w:r>
            <w:r w:rsidRPr="002E435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E435C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خچال</w:t>
            </w:r>
            <w:r w:rsidRPr="002E435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نگهدار</w:t>
            </w:r>
            <w:r w:rsidRPr="002E435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E435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م</w:t>
            </w:r>
            <w:r w:rsidRPr="002E435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E435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شوند ؟</w:t>
            </w:r>
          </w:p>
        </w:tc>
      </w:tr>
      <w:tr w:rsidR="00485D6F" w:rsidRPr="005460F2" w14:paraId="108E7066" w14:textId="77777777" w:rsidTr="007241DD">
        <w:trPr>
          <w:cantSplit/>
        </w:trPr>
        <w:tc>
          <w:tcPr>
            <w:tcW w:w="794" w:type="dxa"/>
          </w:tcPr>
          <w:p w14:paraId="74AA3058" w14:textId="5AB3026B" w:rsidR="00485D6F" w:rsidRPr="005460F2" w:rsidRDefault="00505255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*</w:t>
            </w:r>
          </w:p>
        </w:tc>
        <w:tc>
          <w:tcPr>
            <w:tcW w:w="567" w:type="dxa"/>
            <w:shd w:val="clear" w:color="auto" w:fill="DBE5F1" w:themeFill="accent1" w:themeFillTint="33"/>
          </w:tcPr>
          <w:p w14:paraId="400DA0B2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65DAA8E6" w14:textId="35C8E55D" w:rsidR="00485D6F" w:rsidRPr="005460F2" w:rsidRDefault="002E435C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E435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وار</w:t>
            </w:r>
            <w:r w:rsidRPr="002E435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E435C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سل</w:t>
            </w: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ا</w:t>
            </w:r>
          </w:p>
        </w:tc>
      </w:tr>
      <w:tr w:rsidR="00485D6F" w:rsidRPr="005460F2" w14:paraId="34853370" w14:textId="77777777" w:rsidTr="007241DD">
        <w:trPr>
          <w:cantSplit/>
        </w:trPr>
        <w:tc>
          <w:tcPr>
            <w:tcW w:w="794" w:type="dxa"/>
          </w:tcPr>
          <w:p w14:paraId="437AC1A9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57644A9B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3D8F10D3" w14:textId="6264A445" w:rsidR="00485D6F" w:rsidRPr="005460F2" w:rsidRDefault="002E435C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E435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پل</w:t>
            </w:r>
            <w:r w:rsidRPr="002E435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E435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ساکار</w:t>
            </w:r>
            <w:r w:rsidRPr="002E435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E435C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د</w:t>
            </w:r>
            <w:r w:rsidRPr="002E435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E435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پنوموکو ک</w:t>
            </w:r>
          </w:p>
        </w:tc>
      </w:tr>
      <w:tr w:rsidR="00485D6F" w:rsidRPr="005460F2" w14:paraId="7982C8F3" w14:textId="77777777" w:rsidTr="007241DD">
        <w:trPr>
          <w:cantSplit/>
        </w:trPr>
        <w:tc>
          <w:tcPr>
            <w:tcW w:w="794" w:type="dxa"/>
          </w:tcPr>
          <w:p w14:paraId="75131FC8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79B74286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06800D16" w14:textId="1CE1FB49" w:rsidR="00485D6F" w:rsidRPr="005460F2" w:rsidRDefault="002E435C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E435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آنفلوانزا</w:t>
            </w:r>
          </w:p>
        </w:tc>
      </w:tr>
      <w:tr w:rsidR="00485D6F" w:rsidRPr="005460F2" w14:paraId="060B19C8" w14:textId="77777777" w:rsidTr="007241DD">
        <w:trPr>
          <w:cantSplit/>
        </w:trPr>
        <w:tc>
          <w:tcPr>
            <w:tcW w:w="794" w:type="dxa"/>
          </w:tcPr>
          <w:p w14:paraId="296408D1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7DB2FB2F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565B424B" w14:textId="36CEDC55" w:rsidR="00485D6F" w:rsidRPr="005460F2" w:rsidRDefault="002E435C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E435C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هپات</w:t>
            </w:r>
            <w:r w:rsidRPr="002E435C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2E435C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ت</w:t>
            </w:r>
          </w:p>
        </w:tc>
      </w:tr>
      <w:tr w:rsidR="00485D6F" w:rsidRPr="005460F2" w14:paraId="357418A0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72E8BBA9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65743076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71EAF583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41E19255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05B7A96A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5DD990A8" w14:textId="77777777" w:rsidR="00485D6F" w:rsidRPr="005460F2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7E8F76C9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60CD0397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340F9A63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55A29C55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5A5456F3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0616E005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70987B98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متن سناریو برای سوالات ، در صورتی که برای سوال یا سوالات زیر سناریو وجود دارد در ردیف زیر بنویسید.</w:t>
            </w:r>
          </w:p>
          <w:p w14:paraId="24CA75D3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110A0620" w14:textId="77777777" w:rsidTr="007241DD">
        <w:trPr>
          <w:cantSplit/>
        </w:trPr>
        <w:tc>
          <w:tcPr>
            <w:tcW w:w="10205" w:type="dxa"/>
            <w:gridSpan w:val="5"/>
          </w:tcPr>
          <w:p w14:paraId="369CD46B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398DD3FB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486CC968" w14:textId="77777777" w:rsidTr="007241DD">
        <w:trPr>
          <w:cantSplit/>
        </w:trPr>
        <w:tc>
          <w:tcPr>
            <w:tcW w:w="794" w:type="dxa"/>
          </w:tcPr>
          <w:p w14:paraId="4899A71B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49AC9A77" w14:textId="161DCE37" w:rsidR="00485D6F" w:rsidRPr="005460F2" w:rsidRDefault="002B74F0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B74F0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عفوني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7DAE9108" w14:textId="0AFE6303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="007241DD">
              <w:rPr>
                <w:rtl/>
              </w:rPr>
              <w:t xml:space="preserve"> </w:t>
            </w:r>
            <w:r w:rsidR="007241DD" w:rsidRPr="007241DD">
              <w:rPr>
                <w:rStyle w:val="StyleComplexNazanin"/>
                <w:rFonts w:asciiTheme="majorBidi" w:hAnsiTheme="majorBidi" w:cs="Times New Roman"/>
                <w:rtl/>
                <w:lang w:bidi="fa-IR"/>
              </w:rPr>
              <w:t>40</w:t>
            </w:r>
          </w:p>
        </w:tc>
        <w:tc>
          <w:tcPr>
            <w:tcW w:w="1582" w:type="dxa"/>
          </w:tcPr>
          <w:p w14:paraId="2CFEDCE3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77C0C1F2" w14:textId="77777777" w:rsidTr="007241DD">
        <w:trPr>
          <w:cantSplit/>
        </w:trPr>
        <w:tc>
          <w:tcPr>
            <w:tcW w:w="794" w:type="dxa"/>
            <w:vAlign w:val="center"/>
          </w:tcPr>
          <w:p w14:paraId="10776590" w14:textId="1104754D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28</w:t>
            </w:r>
          </w:p>
        </w:tc>
        <w:tc>
          <w:tcPr>
            <w:tcW w:w="9411" w:type="dxa"/>
            <w:gridSpan w:val="4"/>
          </w:tcPr>
          <w:p w14:paraId="7D105CB0" w14:textId="6C023E66" w:rsidR="00485D6F" w:rsidRPr="005460F2" w:rsidRDefault="00505255" w:rsidP="00505255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505255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۲: در موارد</w:t>
            </w:r>
            <w:r w:rsidRPr="00505255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505255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که ن</w:t>
            </w:r>
            <w:r w:rsidRPr="00505255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505255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از</w:t>
            </w:r>
            <w:r w:rsidRPr="00505255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به تزر</w:t>
            </w:r>
            <w:r w:rsidRPr="00505255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505255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ق</w:t>
            </w:r>
            <w:r w:rsidRPr="00505255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دو واکسن باشد به چه نکته ا</w:t>
            </w:r>
            <w:r w:rsidRPr="00505255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505255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توجه م</w:t>
            </w:r>
            <w:r w:rsidRPr="00505255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505255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کن</w:t>
            </w:r>
            <w:r w:rsidRPr="00505255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505255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د؟</w:t>
            </w:r>
          </w:p>
        </w:tc>
      </w:tr>
      <w:tr w:rsidR="00485D6F" w:rsidRPr="005460F2" w14:paraId="597DC3FF" w14:textId="77777777" w:rsidTr="007241DD">
        <w:trPr>
          <w:cantSplit/>
        </w:trPr>
        <w:tc>
          <w:tcPr>
            <w:tcW w:w="794" w:type="dxa"/>
          </w:tcPr>
          <w:p w14:paraId="38DD646A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206207F5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6BD8067C" w14:textId="3D48F63B" w:rsidR="00485D6F" w:rsidRPr="005460F2" w:rsidRDefault="00505255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505255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با</w:t>
            </w:r>
            <w:r w:rsidRPr="00505255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505255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د</w:t>
            </w:r>
            <w:r w:rsidRPr="00505255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حتما در دو محل آناتوم</w:t>
            </w:r>
            <w:r w:rsidRPr="00505255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505255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ک</w:t>
            </w:r>
            <w:r w:rsidRPr="00505255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با فاصله از هم باشد</w:t>
            </w:r>
          </w:p>
        </w:tc>
      </w:tr>
      <w:tr w:rsidR="00485D6F" w:rsidRPr="005460F2" w14:paraId="17242FD8" w14:textId="77777777" w:rsidTr="007241DD">
        <w:trPr>
          <w:cantSplit/>
        </w:trPr>
        <w:tc>
          <w:tcPr>
            <w:tcW w:w="794" w:type="dxa"/>
          </w:tcPr>
          <w:p w14:paraId="48D4FEB4" w14:textId="2D20B57C" w:rsidR="00485D6F" w:rsidRPr="005460F2" w:rsidRDefault="00505255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*</w:t>
            </w:r>
          </w:p>
        </w:tc>
        <w:tc>
          <w:tcPr>
            <w:tcW w:w="567" w:type="dxa"/>
            <w:shd w:val="clear" w:color="auto" w:fill="DBE5F1" w:themeFill="accent1" w:themeFillTint="33"/>
          </w:tcPr>
          <w:p w14:paraId="2E3C1CE7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532D97C5" w14:textId="29E0F4D3" w:rsidR="00485D6F" w:rsidRPr="005460F2" w:rsidRDefault="00505255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505255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م</w:t>
            </w:r>
            <w:r w:rsidRPr="00505255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505255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توان با فاصله ب</w:t>
            </w:r>
            <w:r w:rsidRPr="00505255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505255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ش</w:t>
            </w:r>
            <w:r w:rsidRPr="00505255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از ۱ تا ۲ ا</w:t>
            </w:r>
            <w:r w:rsidRPr="00505255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505255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نچ</w:t>
            </w:r>
            <w:r w:rsidRPr="00505255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از هم در </w:t>
            </w:r>
            <w:r w:rsidRPr="00505255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505255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ک</w:t>
            </w:r>
            <w:r w:rsidRPr="00505255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محل آناتوم</w:t>
            </w:r>
            <w:r w:rsidRPr="00505255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505255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ک</w:t>
            </w:r>
            <w:r w:rsidRPr="00505255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تزر</w:t>
            </w:r>
            <w:r w:rsidRPr="00505255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505255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ق</w:t>
            </w:r>
            <w:r w:rsidRPr="00505255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را انجام داد</w:t>
            </w:r>
          </w:p>
        </w:tc>
      </w:tr>
      <w:tr w:rsidR="00485D6F" w:rsidRPr="005460F2" w14:paraId="32D13694" w14:textId="77777777" w:rsidTr="007241DD">
        <w:trPr>
          <w:cantSplit/>
        </w:trPr>
        <w:tc>
          <w:tcPr>
            <w:tcW w:w="794" w:type="dxa"/>
          </w:tcPr>
          <w:p w14:paraId="624C2BB0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1F34DDF3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4A33730B" w14:textId="79DBA57A" w:rsidR="00485D6F" w:rsidRPr="005460F2" w:rsidRDefault="00505255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505255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با</w:t>
            </w:r>
            <w:r w:rsidRPr="00505255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505255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د</w:t>
            </w:r>
            <w:r w:rsidRPr="00505255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حتما </w:t>
            </w:r>
            <w:r w:rsidRPr="00505255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505255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ک</w:t>
            </w:r>
            <w:r w:rsidRPr="00505255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ماه فاصله دو واکسن باشد</w:t>
            </w:r>
          </w:p>
        </w:tc>
      </w:tr>
      <w:tr w:rsidR="00485D6F" w:rsidRPr="005460F2" w14:paraId="0818AE57" w14:textId="77777777" w:rsidTr="007241DD">
        <w:trPr>
          <w:cantSplit/>
        </w:trPr>
        <w:tc>
          <w:tcPr>
            <w:tcW w:w="794" w:type="dxa"/>
          </w:tcPr>
          <w:p w14:paraId="1F278D7B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4B6B669F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724CD1C7" w14:textId="3CF05622" w:rsidR="00485D6F" w:rsidRPr="005460F2" w:rsidRDefault="00505255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505255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با</w:t>
            </w:r>
            <w:r w:rsidRPr="00505255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505255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د</w:t>
            </w:r>
            <w:r w:rsidRPr="00505255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با فاصله سه ماه از هم تزر</w:t>
            </w:r>
            <w:r w:rsidRPr="00505255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505255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ق</w:t>
            </w:r>
            <w:r w:rsidRPr="00505255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انجام شود.</w:t>
            </w:r>
          </w:p>
        </w:tc>
      </w:tr>
      <w:tr w:rsidR="00485D6F" w:rsidRPr="005460F2" w14:paraId="073A466F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35E4FA93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2C6DB15F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3A0C8E17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61ACB749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3A0056BE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0EB3E4BF" w14:textId="77777777" w:rsidR="00485D6F" w:rsidRPr="005460F2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265B2571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71CEB210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2191F81D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61BEBB25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77E84460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lastRenderedPageBreak/>
              <w:t>متن سناریو برای سوالات ، در صورتی که برای سوال یا سوالات زیر سناریو وجود دارد در ردیف زیر بنویسید.</w:t>
            </w:r>
          </w:p>
          <w:p w14:paraId="249420E5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49EB07D8" w14:textId="77777777" w:rsidTr="007241DD">
        <w:trPr>
          <w:cantSplit/>
        </w:trPr>
        <w:tc>
          <w:tcPr>
            <w:tcW w:w="10205" w:type="dxa"/>
            <w:gridSpan w:val="5"/>
          </w:tcPr>
          <w:p w14:paraId="6D1E5EFE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412F2D56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0B9CE9F8" w14:textId="77777777" w:rsidTr="007241DD">
        <w:trPr>
          <w:cantSplit/>
        </w:trPr>
        <w:tc>
          <w:tcPr>
            <w:tcW w:w="794" w:type="dxa"/>
          </w:tcPr>
          <w:p w14:paraId="5898CDDF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791ECD22" w14:textId="464FF973" w:rsidR="00485D6F" w:rsidRPr="005460F2" w:rsidRDefault="002B74F0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B74F0">
              <w:rPr>
                <w:rFonts w:ascii="Calibri" w:hAnsi="Calibri" w:cs="B Yagut"/>
                <w:b/>
                <w:color w:val="000000"/>
                <w:rtl/>
              </w:rPr>
              <w:t>عفوني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2DB08B7C" w14:textId="0D13C886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="007241DD">
              <w:rPr>
                <w:rtl/>
              </w:rPr>
              <w:t xml:space="preserve"> </w:t>
            </w:r>
            <w:r w:rsidR="007241DD" w:rsidRPr="007241DD">
              <w:rPr>
                <w:rStyle w:val="StyleComplexNazanin"/>
                <w:rFonts w:asciiTheme="majorBidi" w:hAnsiTheme="majorBidi" w:cs="Times New Roman"/>
                <w:rtl/>
                <w:lang w:bidi="fa-IR"/>
              </w:rPr>
              <w:t>40</w:t>
            </w:r>
          </w:p>
        </w:tc>
        <w:tc>
          <w:tcPr>
            <w:tcW w:w="1582" w:type="dxa"/>
          </w:tcPr>
          <w:p w14:paraId="68E3F0E1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7E565869" w14:textId="77777777" w:rsidTr="007241DD">
        <w:trPr>
          <w:cantSplit/>
        </w:trPr>
        <w:tc>
          <w:tcPr>
            <w:tcW w:w="794" w:type="dxa"/>
            <w:vAlign w:val="center"/>
          </w:tcPr>
          <w:p w14:paraId="1DC876BC" w14:textId="7314C4E4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29</w:t>
            </w:r>
          </w:p>
        </w:tc>
        <w:tc>
          <w:tcPr>
            <w:tcW w:w="9411" w:type="dxa"/>
            <w:gridSpan w:val="4"/>
          </w:tcPr>
          <w:p w14:paraId="762180C7" w14:textId="1488A1DC" w:rsidR="00485D6F" w:rsidRPr="005460F2" w:rsidRDefault="00505255" w:rsidP="00505255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505255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همه ب</w:t>
            </w:r>
            <w:r w:rsidRPr="00505255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505255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مار</w:t>
            </w:r>
            <w:r w:rsidRPr="00505255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505255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ها</w:t>
            </w:r>
            <w:r w:rsidRPr="00505255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505255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ز</w:t>
            </w:r>
            <w:r w:rsidRPr="00505255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505255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ر</w:t>
            </w:r>
            <w:r w:rsidRPr="00505255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ن</w:t>
            </w:r>
            <w:r w:rsidRPr="00505255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505255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از</w:t>
            </w:r>
            <w:r w:rsidRPr="00505255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به رعا</w:t>
            </w:r>
            <w:r w:rsidRPr="00505255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505255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ت</w:t>
            </w:r>
            <w:r w:rsidRPr="00505255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احت</w:t>
            </w:r>
            <w:r w:rsidRPr="00505255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505255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اط</w:t>
            </w:r>
            <w:r w:rsidRPr="00505255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</w:t>
            </w:r>
            <w:r w:rsidRPr="00505255">
              <w:rPr>
                <w:rStyle w:val="StyleComplexNazanin"/>
                <w:rFonts w:asciiTheme="majorBidi" w:hAnsiTheme="majorBidi" w:cs="B Nazanin"/>
                <w:lang w:bidi="fa-IR"/>
              </w:rPr>
              <w:t>airborne</w:t>
            </w:r>
            <w:r w:rsidRPr="00505255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 xml:space="preserve"> دارند به جز؟</w:t>
            </w:r>
          </w:p>
        </w:tc>
      </w:tr>
      <w:tr w:rsidR="00485D6F" w:rsidRPr="005460F2" w14:paraId="77E041D3" w14:textId="77777777" w:rsidTr="007241DD">
        <w:trPr>
          <w:cantSplit/>
        </w:trPr>
        <w:tc>
          <w:tcPr>
            <w:tcW w:w="794" w:type="dxa"/>
          </w:tcPr>
          <w:p w14:paraId="518AB9BE" w14:textId="5C14A86F" w:rsidR="00485D6F" w:rsidRPr="005460F2" w:rsidRDefault="00505255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*</w:t>
            </w:r>
          </w:p>
        </w:tc>
        <w:tc>
          <w:tcPr>
            <w:tcW w:w="567" w:type="dxa"/>
            <w:shd w:val="clear" w:color="auto" w:fill="DBE5F1" w:themeFill="accent1" w:themeFillTint="33"/>
          </w:tcPr>
          <w:p w14:paraId="520482C4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121983C1" w14:textId="5199A5D6" w:rsidR="00485D6F" w:rsidRPr="005460F2" w:rsidRDefault="00505255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505255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سرخجه</w:t>
            </w:r>
          </w:p>
        </w:tc>
      </w:tr>
      <w:tr w:rsidR="00485D6F" w:rsidRPr="005460F2" w14:paraId="5CF8B232" w14:textId="77777777" w:rsidTr="007241DD">
        <w:trPr>
          <w:cantSplit/>
        </w:trPr>
        <w:tc>
          <w:tcPr>
            <w:tcW w:w="794" w:type="dxa"/>
          </w:tcPr>
          <w:p w14:paraId="714A3D20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4817F008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5960430A" w14:textId="23C1CD3F" w:rsidR="00485D6F" w:rsidRPr="005460F2" w:rsidRDefault="00505255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505255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سرخک</w:t>
            </w:r>
          </w:p>
        </w:tc>
      </w:tr>
      <w:tr w:rsidR="00485D6F" w:rsidRPr="005460F2" w14:paraId="527069F8" w14:textId="77777777" w:rsidTr="007241DD">
        <w:trPr>
          <w:cantSplit/>
        </w:trPr>
        <w:tc>
          <w:tcPr>
            <w:tcW w:w="794" w:type="dxa"/>
          </w:tcPr>
          <w:p w14:paraId="4BD900A7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5EFAF45D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5C7D6AA0" w14:textId="5ABF9B86" w:rsidR="00485D6F" w:rsidRPr="005460F2" w:rsidRDefault="00505255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505255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توبرکلو ز</w:t>
            </w:r>
          </w:p>
        </w:tc>
      </w:tr>
      <w:tr w:rsidR="00485D6F" w:rsidRPr="005460F2" w14:paraId="6CC17DF2" w14:textId="77777777" w:rsidTr="007241DD">
        <w:trPr>
          <w:cantSplit/>
        </w:trPr>
        <w:tc>
          <w:tcPr>
            <w:tcW w:w="794" w:type="dxa"/>
          </w:tcPr>
          <w:p w14:paraId="3D9E33DF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7938D79C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14B48791" w14:textId="35887961" w:rsidR="00485D6F" w:rsidRPr="005460F2" w:rsidRDefault="00505255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505255">
              <w:rPr>
                <w:rStyle w:val="StyleComplexNazanin"/>
                <w:rFonts w:asciiTheme="majorBidi" w:hAnsiTheme="majorBidi" w:cs="B Nazanin"/>
                <w:rtl/>
                <w:lang w:bidi="fa-IR"/>
              </w:rPr>
              <w:t>وار</w:t>
            </w:r>
            <w:r w:rsidRPr="00505255"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ی</w:t>
            </w:r>
            <w:r w:rsidRPr="00505255">
              <w:rPr>
                <w:rStyle w:val="StyleComplexNazanin"/>
                <w:rFonts w:asciiTheme="majorBidi" w:hAnsiTheme="majorBidi" w:cs="B Nazanin" w:hint="eastAsia"/>
                <w:rtl/>
                <w:lang w:bidi="fa-IR"/>
              </w:rPr>
              <w:t>سل</w:t>
            </w: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ا</w:t>
            </w:r>
          </w:p>
        </w:tc>
      </w:tr>
      <w:tr w:rsidR="00485D6F" w:rsidRPr="005460F2" w14:paraId="1ED9DE15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56099690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48E1F0A6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54DC45AD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272993F0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011D1C88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2169E780" w14:textId="77777777" w:rsidR="00485D6F" w:rsidRPr="005460F2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76E2DCC8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783CE934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53CB562B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3AB58737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6111096B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4BBEC4F7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65A32FCD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متن سناریو برای سوالات ، در صورتی که برای سوال یا سوالات زیر سناریو وجود دارد در ردیف زیر بنویسید.</w:t>
            </w:r>
          </w:p>
          <w:p w14:paraId="406DB4D2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05699A79" w14:textId="77777777" w:rsidTr="007241DD">
        <w:trPr>
          <w:cantSplit/>
        </w:trPr>
        <w:tc>
          <w:tcPr>
            <w:tcW w:w="10205" w:type="dxa"/>
            <w:gridSpan w:val="5"/>
          </w:tcPr>
          <w:p w14:paraId="7097080D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6D1CD022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7200FD6C" w14:textId="77777777" w:rsidTr="007241DD">
        <w:trPr>
          <w:cantSplit/>
        </w:trPr>
        <w:tc>
          <w:tcPr>
            <w:tcW w:w="794" w:type="dxa"/>
          </w:tcPr>
          <w:p w14:paraId="3F57B9A5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2379D6CB" w14:textId="61630FB8" w:rsidR="00485D6F" w:rsidRPr="005460F2" w:rsidRDefault="002B74F0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B74F0">
              <w:rPr>
                <w:rFonts w:ascii="Calibri" w:hAnsi="Calibri" w:cs="B Yagut"/>
                <w:b/>
                <w:color w:val="000000"/>
                <w:rtl/>
              </w:rPr>
              <w:t>عفوني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1431FA26" w14:textId="0A325BC4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="007241DD">
              <w:rPr>
                <w:rtl/>
              </w:rPr>
              <w:t xml:space="preserve"> </w:t>
            </w:r>
            <w:r w:rsidR="007241DD" w:rsidRPr="007241DD">
              <w:rPr>
                <w:rStyle w:val="StyleComplexNazanin"/>
                <w:rFonts w:asciiTheme="majorBidi" w:hAnsiTheme="majorBidi" w:cs="Times New Roman"/>
                <w:rtl/>
                <w:lang w:bidi="fa-IR"/>
              </w:rPr>
              <w:t>40</w:t>
            </w:r>
          </w:p>
        </w:tc>
        <w:tc>
          <w:tcPr>
            <w:tcW w:w="1582" w:type="dxa"/>
          </w:tcPr>
          <w:p w14:paraId="5C563375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74E38236" w14:textId="77777777" w:rsidTr="007241DD">
        <w:trPr>
          <w:cantSplit/>
        </w:trPr>
        <w:tc>
          <w:tcPr>
            <w:tcW w:w="794" w:type="dxa"/>
            <w:vAlign w:val="center"/>
          </w:tcPr>
          <w:p w14:paraId="2B0703FC" w14:textId="444EE88E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30</w:t>
            </w:r>
          </w:p>
        </w:tc>
        <w:tc>
          <w:tcPr>
            <w:tcW w:w="9411" w:type="dxa"/>
            <w:gridSpan w:val="4"/>
          </w:tcPr>
          <w:p w14:paraId="2DF04067" w14:textId="6828FFDB" w:rsidR="00485D6F" w:rsidRPr="005460F2" w:rsidRDefault="00505255" w:rsidP="002B74F0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شایعترین نوع راش پوستی در بیمار مبتلا به آبله مرغان کدامست؟</w:t>
            </w:r>
          </w:p>
        </w:tc>
      </w:tr>
      <w:tr w:rsidR="00485D6F" w:rsidRPr="005460F2" w14:paraId="2481D6E6" w14:textId="77777777" w:rsidTr="007241DD">
        <w:trPr>
          <w:cantSplit/>
        </w:trPr>
        <w:tc>
          <w:tcPr>
            <w:tcW w:w="794" w:type="dxa"/>
          </w:tcPr>
          <w:p w14:paraId="570746CE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4D3429F9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653B06D4" w14:textId="2D3E0B03" w:rsidR="00485D6F" w:rsidRPr="005460F2" w:rsidRDefault="00505255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ماکولوپاپولر مرکزی</w:t>
            </w:r>
          </w:p>
        </w:tc>
      </w:tr>
      <w:tr w:rsidR="00485D6F" w:rsidRPr="005460F2" w14:paraId="30C965F0" w14:textId="77777777" w:rsidTr="007241DD">
        <w:trPr>
          <w:cantSplit/>
        </w:trPr>
        <w:tc>
          <w:tcPr>
            <w:tcW w:w="794" w:type="dxa"/>
          </w:tcPr>
          <w:p w14:paraId="241DEDE7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2B3C812C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4B344F0C" w14:textId="6D26490B" w:rsidR="00485D6F" w:rsidRPr="005460F2" w:rsidRDefault="00505255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پتشیال و محیطی</w:t>
            </w:r>
          </w:p>
        </w:tc>
      </w:tr>
      <w:tr w:rsidR="00485D6F" w:rsidRPr="005460F2" w14:paraId="6648AB10" w14:textId="77777777" w:rsidTr="007241DD">
        <w:trPr>
          <w:cantSplit/>
        </w:trPr>
        <w:tc>
          <w:tcPr>
            <w:tcW w:w="794" w:type="dxa"/>
          </w:tcPr>
          <w:p w14:paraId="39587537" w14:textId="306325D4" w:rsidR="00485D6F" w:rsidRPr="005460F2" w:rsidRDefault="00505255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*</w:t>
            </w:r>
          </w:p>
        </w:tc>
        <w:tc>
          <w:tcPr>
            <w:tcW w:w="567" w:type="dxa"/>
            <w:shd w:val="clear" w:color="auto" w:fill="DBE5F1" w:themeFill="accent1" w:themeFillTint="33"/>
          </w:tcPr>
          <w:p w14:paraId="11958E55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31821411" w14:textId="04F46F6C" w:rsidR="00485D6F" w:rsidRPr="005460F2" w:rsidRDefault="00505255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وزیکولار و مرکزی</w:t>
            </w:r>
          </w:p>
        </w:tc>
      </w:tr>
      <w:tr w:rsidR="00485D6F" w:rsidRPr="005460F2" w14:paraId="5D5A7F21" w14:textId="77777777" w:rsidTr="007241DD">
        <w:trPr>
          <w:cantSplit/>
        </w:trPr>
        <w:tc>
          <w:tcPr>
            <w:tcW w:w="794" w:type="dxa"/>
          </w:tcPr>
          <w:p w14:paraId="0CD76B51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3F3CC87C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19E41085" w14:textId="47AAEE55" w:rsidR="00485D6F" w:rsidRPr="005460F2" w:rsidRDefault="00505255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ندولر منتشر</w:t>
            </w:r>
          </w:p>
        </w:tc>
      </w:tr>
      <w:tr w:rsidR="00485D6F" w:rsidRPr="005460F2" w14:paraId="6B38D0BB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73CBF365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724564CC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2E974A9B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7DAC820D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5E06311F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7D15D5B3" w14:textId="77777777" w:rsidR="00485D6F" w:rsidRPr="005460F2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49B43979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3545B0D6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4D9DE3E6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13B4B405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3D3CC672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lastRenderedPageBreak/>
              <w:t>متن سناریو برای سوالات ، در صورتی که برای سوال یا سوالات زیر سناریو وجود دارد در ردیف زیر بنویسید.</w:t>
            </w:r>
          </w:p>
          <w:p w14:paraId="5F95DFB9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310EDAF1" w14:textId="77777777" w:rsidTr="007241DD">
        <w:trPr>
          <w:cantSplit/>
        </w:trPr>
        <w:tc>
          <w:tcPr>
            <w:tcW w:w="10205" w:type="dxa"/>
            <w:gridSpan w:val="5"/>
          </w:tcPr>
          <w:p w14:paraId="166AE84E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1E5EAC90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608A511A" w14:textId="77777777" w:rsidTr="007241DD">
        <w:trPr>
          <w:cantSplit/>
        </w:trPr>
        <w:tc>
          <w:tcPr>
            <w:tcW w:w="794" w:type="dxa"/>
          </w:tcPr>
          <w:p w14:paraId="21F22618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61AC38B0" w14:textId="77D05363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2410" w:type="dxa"/>
            <w:shd w:val="clear" w:color="auto" w:fill="DBE5F1" w:themeFill="accent1" w:themeFillTint="33"/>
          </w:tcPr>
          <w:p w14:paraId="2707AD34" w14:textId="5BD7C83C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="007241DD">
              <w:rPr>
                <w:rtl/>
              </w:rPr>
              <w:t xml:space="preserve"> </w:t>
            </w:r>
            <w:r w:rsidR="007241DD" w:rsidRPr="007241DD">
              <w:rPr>
                <w:rStyle w:val="StyleComplexNazanin"/>
                <w:rFonts w:asciiTheme="majorBidi" w:hAnsiTheme="majorBidi" w:cs="Times New Roman"/>
                <w:rtl/>
                <w:lang w:bidi="fa-IR"/>
              </w:rPr>
              <w:t>40</w:t>
            </w:r>
          </w:p>
        </w:tc>
        <w:tc>
          <w:tcPr>
            <w:tcW w:w="1582" w:type="dxa"/>
          </w:tcPr>
          <w:p w14:paraId="6C8C61A1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6D5BFD69" w14:textId="77777777" w:rsidTr="007241DD">
        <w:trPr>
          <w:cantSplit/>
        </w:trPr>
        <w:tc>
          <w:tcPr>
            <w:tcW w:w="794" w:type="dxa"/>
            <w:vAlign w:val="center"/>
          </w:tcPr>
          <w:p w14:paraId="355636C6" w14:textId="68CE980A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31</w:t>
            </w:r>
          </w:p>
        </w:tc>
        <w:tc>
          <w:tcPr>
            <w:tcW w:w="9411" w:type="dxa"/>
            <w:gridSpan w:val="4"/>
          </w:tcPr>
          <w:p w14:paraId="47802C16" w14:textId="7F01DB59" w:rsidR="00485D6F" w:rsidRDefault="00485D6F" w:rsidP="007241DD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  <w:p w14:paraId="1B281FE3" w14:textId="77777777" w:rsidR="00485D6F" w:rsidRPr="005460F2" w:rsidRDefault="00485D6F" w:rsidP="007241DD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22083164" w14:textId="77777777" w:rsidTr="007241DD">
        <w:trPr>
          <w:cantSplit/>
        </w:trPr>
        <w:tc>
          <w:tcPr>
            <w:tcW w:w="794" w:type="dxa"/>
          </w:tcPr>
          <w:p w14:paraId="7D159CF4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41332790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6281A0F1" w14:textId="3B60493F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24DC9062" w14:textId="77777777" w:rsidTr="007241DD">
        <w:trPr>
          <w:cantSplit/>
        </w:trPr>
        <w:tc>
          <w:tcPr>
            <w:tcW w:w="794" w:type="dxa"/>
          </w:tcPr>
          <w:p w14:paraId="2F5B9C20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68814673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427886EA" w14:textId="355C922B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6C8D5629" w14:textId="77777777" w:rsidTr="007241DD">
        <w:trPr>
          <w:cantSplit/>
        </w:trPr>
        <w:tc>
          <w:tcPr>
            <w:tcW w:w="794" w:type="dxa"/>
          </w:tcPr>
          <w:p w14:paraId="3C9BBD1E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3DB3069C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181158EE" w14:textId="536719FB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5573F7A2" w14:textId="77777777" w:rsidTr="007241DD">
        <w:trPr>
          <w:cantSplit/>
        </w:trPr>
        <w:tc>
          <w:tcPr>
            <w:tcW w:w="794" w:type="dxa"/>
          </w:tcPr>
          <w:p w14:paraId="052F497A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02227410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7ECB39C3" w14:textId="7C8347D1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2F139034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5CEFF41E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7C74FCCF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708DF141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1C8FF03D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5900035D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106D4F17" w14:textId="77777777" w:rsidR="00485D6F" w:rsidRPr="005460F2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4C7FDE3A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607D2BBD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3D03D53E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57186E5C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5F4E9A29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383F5458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657CEF75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متن سناریو برای سوالات ، در صورتی که برای سوال یا سوالات زیر سناریو وجود دارد در ردیف زیر بنویسید.</w:t>
            </w:r>
          </w:p>
          <w:p w14:paraId="04FB502C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1FCE71CB" w14:textId="77777777" w:rsidTr="007241DD">
        <w:trPr>
          <w:cantSplit/>
        </w:trPr>
        <w:tc>
          <w:tcPr>
            <w:tcW w:w="10205" w:type="dxa"/>
            <w:gridSpan w:val="5"/>
          </w:tcPr>
          <w:p w14:paraId="70937BD3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65022EE8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5F6818A7" w14:textId="77777777" w:rsidTr="007241DD">
        <w:trPr>
          <w:cantSplit/>
        </w:trPr>
        <w:tc>
          <w:tcPr>
            <w:tcW w:w="794" w:type="dxa"/>
          </w:tcPr>
          <w:p w14:paraId="4DF047B8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15FC48EB" w14:textId="0E1BF42E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2410" w:type="dxa"/>
            <w:shd w:val="clear" w:color="auto" w:fill="DBE5F1" w:themeFill="accent1" w:themeFillTint="33"/>
          </w:tcPr>
          <w:p w14:paraId="0A862881" w14:textId="49002E73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="0005019C">
              <w:rPr>
                <w:rtl/>
              </w:rPr>
              <w:t xml:space="preserve"> </w:t>
            </w:r>
            <w:r w:rsidR="0005019C" w:rsidRPr="0005019C">
              <w:rPr>
                <w:rStyle w:val="StyleComplexNazanin"/>
                <w:rFonts w:asciiTheme="majorBidi" w:hAnsiTheme="majorBidi" w:cs="Times New Roman"/>
                <w:rtl/>
                <w:lang w:bidi="fa-IR"/>
              </w:rPr>
              <w:t>40</w:t>
            </w:r>
          </w:p>
        </w:tc>
        <w:tc>
          <w:tcPr>
            <w:tcW w:w="1582" w:type="dxa"/>
          </w:tcPr>
          <w:p w14:paraId="57CC9B21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4B651C13" w14:textId="77777777" w:rsidTr="007241DD">
        <w:trPr>
          <w:cantSplit/>
        </w:trPr>
        <w:tc>
          <w:tcPr>
            <w:tcW w:w="794" w:type="dxa"/>
            <w:vAlign w:val="center"/>
          </w:tcPr>
          <w:p w14:paraId="3786AC70" w14:textId="3BAF2EBC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32</w:t>
            </w:r>
          </w:p>
        </w:tc>
        <w:tc>
          <w:tcPr>
            <w:tcW w:w="9411" w:type="dxa"/>
            <w:gridSpan w:val="4"/>
          </w:tcPr>
          <w:p w14:paraId="35424BDD" w14:textId="77777777" w:rsidR="00485D6F" w:rsidRPr="005460F2" w:rsidRDefault="00485D6F" w:rsidP="002B74F0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0254871E" w14:textId="77777777" w:rsidTr="007241DD">
        <w:trPr>
          <w:cantSplit/>
        </w:trPr>
        <w:tc>
          <w:tcPr>
            <w:tcW w:w="794" w:type="dxa"/>
          </w:tcPr>
          <w:p w14:paraId="00F2E6FD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01942279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2AFB3607" w14:textId="7B2645DC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76B63FBB" w14:textId="77777777" w:rsidTr="007241DD">
        <w:trPr>
          <w:cantSplit/>
        </w:trPr>
        <w:tc>
          <w:tcPr>
            <w:tcW w:w="794" w:type="dxa"/>
          </w:tcPr>
          <w:p w14:paraId="7FD0498C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74A27888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17F6EB86" w14:textId="65D01799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686C232A" w14:textId="77777777" w:rsidTr="007241DD">
        <w:trPr>
          <w:cantSplit/>
        </w:trPr>
        <w:tc>
          <w:tcPr>
            <w:tcW w:w="794" w:type="dxa"/>
          </w:tcPr>
          <w:p w14:paraId="48B7D0C9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4ED17F91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5617C1A1" w14:textId="380653F8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69BB1293" w14:textId="77777777" w:rsidTr="007241DD">
        <w:trPr>
          <w:cantSplit/>
        </w:trPr>
        <w:tc>
          <w:tcPr>
            <w:tcW w:w="794" w:type="dxa"/>
          </w:tcPr>
          <w:p w14:paraId="178DEEC2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3B0D3C8D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05D8D048" w14:textId="2BC8237E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37ADBD26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48C488FD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36C827DB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62AE8742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1F3E2450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2E03CBCF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5C87DE9E" w14:textId="77777777" w:rsidR="00485D6F" w:rsidRPr="005460F2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637445F6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7EACE427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49B99AB0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707028C7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19D94824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65504A2F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3FB14BA5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متن سناریو برای سوالات ، در صورتی که برای سوال یا سوالات زیر سناریو وجود دارد در ردیف زیر بنویسید.</w:t>
            </w:r>
          </w:p>
          <w:p w14:paraId="0FAFC61F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497FAE9E" w14:textId="77777777" w:rsidTr="007241DD">
        <w:trPr>
          <w:cantSplit/>
        </w:trPr>
        <w:tc>
          <w:tcPr>
            <w:tcW w:w="10205" w:type="dxa"/>
            <w:gridSpan w:val="5"/>
          </w:tcPr>
          <w:p w14:paraId="543ACC62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6EBFA73D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49DEB2BA" w14:textId="77777777" w:rsidTr="007241DD">
        <w:trPr>
          <w:cantSplit/>
        </w:trPr>
        <w:tc>
          <w:tcPr>
            <w:tcW w:w="794" w:type="dxa"/>
          </w:tcPr>
          <w:p w14:paraId="425ACD1F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307C036B" w14:textId="61733BE3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2410" w:type="dxa"/>
            <w:shd w:val="clear" w:color="auto" w:fill="DBE5F1" w:themeFill="accent1" w:themeFillTint="33"/>
          </w:tcPr>
          <w:p w14:paraId="209BDB97" w14:textId="5D734FC5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="0005019C">
              <w:rPr>
                <w:rtl/>
              </w:rPr>
              <w:t xml:space="preserve"> </w:t>
            </w:r>
            <w:r w:rsidR="0005019C" w:rsidRPr="0005019C">
              <w:rPr>
                <w:rStyle w:val="StyleComplexNazanin"/>
                <w:rFonts w:asciiTheme="majorBidi" w:hAnsiTheme="majorBidi" w:cs="Times New Roman"/>
                <w:rtl/>
                <w:lang w:bidi="fa-IR"/>
              </w:rPr>
              <w:t>40</w:t>
            </w:r>
          </w:p>
        </w:tc>
        <w:tc>
          <w:tcPr>
            <w:tcW w:w="1582" w:type="dxa"/>
          </w:tcPr>
          <w:p w14:paraId="164400C8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12ED6CCD" w14:textId="77777777" w:rsidTr="007241DD">
        <w:trPr>
          <w:cantSplit/>
        </w:trPr>
        <w:tc>
          <w:tcPr>
            <w:tcW w:w="794" w:type="dxa"/>
            <w:vAlign w:val="center"/>
          </w:tcPr>
          <w:p w14:paraId="7F7B5AA4" w14:textId="4B460E88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33</w:t>
            </w:r>
          </w:p>
        </w:tc>
        <w:tc>
          <w:tcPr>
            <w:tcW w:w="9411" w:type="dxa"/>
            <w:gridSpan w:val="4"/>
          </w:tcPr>
          <w:p w14:paraId="5842BA2E" w14:textId="77777777" w:rsidR="00485D6F" w:rsidRPr="005460F2" w:rsidRDefault="00485D6F" w:rsidP="002B74F0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6278F6EC" w14:textId="77777777" w:rsidTr="007241DD">
        <w:trPr>
          <w:cantSplit/>
        </w:trPr>
        <w:tc>
          <w:tcPr>
            <w:tcW w:w="794" w:type="dxa"/>
          </w:tcPr>
          <w:p w14:paraId="3973B224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2685D55D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775712CB" w14:textId="730C33AB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0614CEE3" w14:textId="77777777" w:rsidTr="007241DD">
        <w:trPr>
          <w:cantSplit/>
        </w:trPr>
        <w:tc>
          <w:tcPr>
            <w:tcW w:w="794" w:type="dxa"/>
          </w:tcPr>
          <w:p w14:paraId="55A59B44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4D42703F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08D8F3FC" w14:textId="3C39089D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16D525A0" w14:textId="77777777" w:rsidTr="007241DD">
        <w:trPr>
          <w:cantSplit/>
        </w:trPr>
        <w:tc>
          <w:tcPr>
            <w:tcW w:w="794" w:type="dxa"/>
          </w:tcPr>
          <w:p w14:paraId="675180C0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3CC53EFC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760E1F56" w14:textId="4B2DEF10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75274EB5" w14:textId="77777777" w:rsidTr="007241DD">
        <w:trPr>
          <w:cantSplit/>
        </w:trPr>
        <w:tc>
          <w:tcPr>
            <w:tcW w:w="794" w:type="dxa"/>
          </w:tcPr>
          <w:p w14:paraId="0A111683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4C995995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320E9999" w14:textId="51FBFD36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419FF47A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00036494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1D3627C2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30682ACA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3072BA0F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3C58A96A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273E54B6" w14:textId="77777777" w:rsidR="00485D6F" w:rsidRPr="005460F2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1D448EFB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6A2DE3E2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7D8C57D9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0C131E9D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548A2D66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0D85190A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53FC7D04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متن سناریو برای سوالات ، در صورتی که برای سوال یا سوالات زیر سناریو وجود دارد در ردیف زیر بنویسید.</w:t>
            </w:r>
          </w:p>
          <w:p w14:paraId="1854EFED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21BABF9B" w14:textId="77777777" w:rsidTr="007241DD">
        <w:trPr>
          <w:cantSplit/>
        </w:trPr>
        <w:tc>
          <w:tcPr>
            <w:tcW w:w="10205" w:type="dxa"/>
            <w:gridSpan w:val="5"/>
          </w:tcPr>
          <w:p w14:paraId="461E421D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11DB3631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07C6B1DC" w14:textId="77777777" w:rsidTr="007241DD">
        <w:trPr>
          <w:cantSplit/>
        </w:trPr>
        <w:tc>
          <w:tcPr>
            <w:tcW w:w="794" w:type="dxa"/>
          </w:tcPr>
          <w:p w14:paraId="145573EE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2D4D240A" w14:textId="1CCD4FA1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2410" w:type="dxa"/>
            <w:shd w:val="clear" w:color="auto" w:fill="DBE5F1" w:themeFill="accent1" w:themeFillTint="33"/>
          </w:tcPr>
          <w:p w14:paraId="036C5E6A" w14:textId="26CE4363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="0005019C">
              <w:rPr>
                <w:rtl/>
              </w:rPr>
              <w:t xml:space="preserve"> </w:t>
            </w:r>
            <w:r w:rsidR="0005019C" w:rsidRPr="0005019C">
              <w:rPr>
                <w:rStyle w:val="StyleComplexNazanin"/>
                <w:rFonts w:asciiTheme="majorBidi" w:hAnsiTheme="majorBidi" w:cs="Times New Roman"/>
                <w:rtl/>
                <w:lang w:bidi="fa-IR"/>
              </w:rPr>
              <w:t>40</w:t>
            </w:r>
          </w:p>
        </w:tc>
        <w:tc>
          <w:tcPr>
            <w:tcW w:w="1582" w:type="dxa"/>
          </w:tcPr>
          <w:p w14:paraId="6F6EC69F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42F3E9C2" w14:textId="77777777" w:rsidTr="007241DD">
        <w:trPr>
          <w:cantSplit/>
        </w:trPr>
        <w:tc>
          <w:tcPr>
            <w:tcW w:w="794" w:type="dxa"/>
            <w:vAlign w:val="center"/>
          </w:tcPr>
          <w:p w14:paraId="6CA1EE34" w14:textId="40A9B525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34</w:t>
            </w:r>
          </w:p>
        </w:tc>
        <w:tc>
          <w:tcPr>
            <w:tcW w:w="9411" w:type="dxa"/>
            <w:gridSpan w:val="4"/>
          </w:tcPr>
          <w:p w14:paraId="7215A1FA" w14:textId="77777777" w:rsidR="00485D6F" w:rsidRPr="005460F2" w:rsidRDefault="00485D6F" w:rsidP="002B74F0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7EF25072" w14:textId="77777777" w:rsidTr="007241DD">
        <w:trPr>
          <w:cantSplit/>
        </w:trPr>
        <w:tc>
          <w:tcPr>
            <w:tcW w:w="794" w:type="dxa"/>
          </w:tcPr>
          <w:p w14:paraId="225B8DB9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2D58A84F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3D3D97B8" w14:textId="2447DB3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6A2115A1" w14:textId="77777777" w:rsidTr="007241DD">
        <w:trPr>
          <w:cantSplit/>
        </w:trPr>
        <w:tc>
          <w:tcPr>
            <w:tcW w:w="794" w:type="dxa"/>
          </w:tcPr>
          <w:p w14:paraId="3105271E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2DBA6D8F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6409E19C" w14:textId="263D99F4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6B4647FB" w14:textId="77777777" w:rsidTr="007241DD">
        <w:trPr>
          <w:cantSplit/>
        </w:trPr>
        <w:tc>
          <w:tcPr>
            <w:tcW w:w="794" w:type="dxa"/>
          </w:tcPr>
          <w:p w14:paraId="1247BA47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64C1E1C6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7CFF5AAB" w14:textId="098DF6B1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1A9BA1A3" w14:textId="77777777" w:rsidTr="007241DD">
        <w:trPr>
          <w:cantSplit/>
        </w:trPr>
        <w:tc>
          <w:tcPr>
            <w:tcW w:w="794" w:type="dxa"/>
          </w:tcPr>
          <w:p w14:paraId="02445DC0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13CD4214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446CBD01" w14:textId="61FB879A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10288524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5F94AE9F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65FC03BE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0754FECD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7D8865E1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74B96498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34BD88F8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663C6796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7460E381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365EC8FF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متن سناریو برای سوالات ، در صورتی که برای سوال یا سوالات زیر سناریو وجود دارد در ردیف زیر بنویسید.</w:t>
            </w:r>
          </w:p>
          <w:p w14:paraId="6D51C0DE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4072ED47" w14:textId="77777777" w:rsidTr="007241DD">
        <w:trPr>
          <w:cantSplit/>
        </w:trPr>
        <w:tc>
          <w:tcPr>
            <w:tcW w:w="10205" w:type="dxa"/>
            <w:gridSpan w:val="5"/>
          </w:tcPr>
          <w:p w14:paraId="4404CA91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06DBFC83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48A9677E" w14:textId="77777777" w:rsidTr="007241DD">
        <w:trPr>
          <w:cantSplit/>
        </w:trPr>
        <w:tc>
          <w:tcPr>
            <w:tcW w:w="794" w:type="dxa"/>
          </w:tcPr>
          <w:p w14:paraId="1405A5C5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37B53C67" w14:textId="03B839A8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bookmarkStart w:id="0" w:name="_GoBack"/>
            <w:bookmarkEnd w:id="0"/>
          </w:p>
        </w:tc>
        <w:tc>
          <w:tcPr>
            <w:tcW w:w="2410" w:type="dxa"/>
            <w:shd w:val="clear" w:color="auto" w:fill="DBE5F1" w:themeFill="accent1" w:themeFillTint="33"/>
          </w:tcPr>
          <w:p w14:paraId="3EDAF9FC" w14:textId="0015DE3D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="0005019C">
              <w:rPr>
                <w:rtl/>
              </w:rPr>
              <w:t xml:space="preserve"> </w:t>
            </w:r>
            <w:r w:rsidR="0005019C" w:rsidRPr="0005019C">
              <w:rPr>
                <w:rStyle w:val="StyleComplexNazanin"/>
                <w:rFonts w:asciiTheme="majorBidi" w:hAnsiTheme="majorBidi" w:cs="Times New Roman"/>
                <w:rtl/>
                <w:lang w:bidi="fa-IR"/>
              </w:rPr>
              <w:t>40</w:t>
            </w:r>
          </w:p>
        </w:tc>
        <w:tc>
          <w:tcPr>
            <w:tcW w:w="1582" w:type="dxa"/>
          </w:tcPr>
          <w:p w14:paraId="71B505B8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7592D3AB" w14:textId="77777777" w:rsidTr="007241DD">
        <w:trPr>
          <w:cantSplit/>
        </w:trPr>
        <w:tc>
          <w:tcPr>
            <w:tcW w:w="794" w:type="dxa"/>
            <w:vAlign w:val="center"/>
          </w:tcPr>
          <w:p w14:paraId="25F42C29" w14:textId="0CF67C6D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35</w:t>
            </w:r>
          </w:p>
        </w:tc>
        <w:tc>
          <w:tcPr>
            <w:tcW w:w="9411" w:type="dxa"/>
            <w:gridSpan w:val="4"/>
          </w:tcPr>
          <w:p w14:paraId="2386630E" w14:textId="77777777" w:rsidR="00485D6F" w:rsidRPr="005460F2" w:rsidRDefault="00485D6F" w:rsidP="002B74F0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6330317C" w14:textId="77777777" w:rsidTr="007241DD">
        <w:trPr>
          <w:cantSplit/>
        </w:trPr>
        <w:tc>
          <w:tcPr>
            <w:tcW w:w="794" w:type="dxa"/>
          </w:tcPr>
          <w:p w14:paraId="1CCF412F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56045781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7F9DC8E0" w14:textId="454247DE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15CF50E1" w14:textId="77777777" w:rsidTr="007241DD">
        <w:trPr>
          <w:cantSplit/>
        </w:trPr>
        <w:tc>
          <w:tcPr>
            <w:tcW w:w="794" w:type="dxa"/>
          </w:tcPr>
          <w:p w14:paraId="4AE7427B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24EE39C2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622A8F7B" w14:textId="4FFD58BE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74469542" w14:textId="77777777" w:rsidTr="007241DD">
        <w:trPr>
          <w:cantSplit/>
        </w:trPr>
        <w:tc>
          <w:tcPr>
            <w:tcW w:w="794" w:type="dxa"/>
          </w:tcPr>
          <w:p w14:paraId="4D5E907E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3FDA19ED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2D215F02" w14:textId="300BCE7D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78E081F7" w14:textId="77777777" w:rsidTr="007241DD">
        <w:trPr>
          <w:cantSplit/>
        </w:trPr>
        <w:tc>
          <w:tcPr>
            <w:tcW w:w="794" w:type="dxa"/>
          </w:tcPr>
          <w:p w14:paraId="52D8F465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6824A46D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60C4CC5A" w14:textId="147D900C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065E0A0D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57E6E8CD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507DD4EB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0EAD2772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60B43D8F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7DAA708F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23CEFFE1" w14:textId="77777777" w:rsidR="00485D6F" w:rsidRPr="005460F2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573B2ECF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147F8D66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7C603F7E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1370C2E1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67F10030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349A76AC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23A11219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متن سناریو برای سوالات ، در صورتی که برای سوال یا سوالات زیر سناریو وجود دارد در ردیف زیر بنویسید.</w:t>
            </w:r>
          </w:p>
          <w:p w14:paraId="754008B1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0B57523A" w14:textId="77777777" w:rsidTr="007241DD">
        <w:trPr>
          <w:cantSplit/>
        </w:trPr>
        <w:tc>
          <w:tcPr>
            <w:tcW w:w="10205" w:type="dxa"/>
            <w:gridSpan w:val="5"/>
          </w:tcPr>
          <w:p w14:paraId="24C76E71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11E4A33F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39CDF384" w14:textId="77777777" w:rsidTr="007241DD">
        <w:trPr>
          <w:cantSplit/>
        </w:trPr>
        <w:tc>
          <w:tcPr>
            <w:tcW w:w="794" w:type="dxa"/>
          </w:tcPr>
          <w:p w14:paraId="2FFA203C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29B37B3C" w14:textId="6997E850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2410" w:type="dxa"/>
            <w:shd w:val="clear" w:color="auto" w:fill="DBE5F1" w:themeFill="accent1" w:themeFillTint="33"/>
          </w:tcPr>
          <w:p w14:paraId="658B73AD" w14:textId="05C5E8B8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="0005019C">
              <w:rPr>
                <w:rtl/>
              </w:rPr>
              <w:t xml:space="preserve"> </w:t>
            </w:r>
            <w:r w:rsidR="0005019C" w:rsidRPr="0005019C">
              <w:rPr>
                <w:rStyle w:val="StyleComplexNazanin"/>
                <w:rFonts w:asciiTheme="majorBidi" w:hAnsiTheme="majorBidi" w:cs="Times New Roman"/>
                <w:rtl/>
                <w:lang w:bidi="fa-IR"/>
              </w:rPr>
              <w:t>40</w:t>
            </w:r>
          </w:p>
        </w:tc>
        <w:tc>
          <w:tcPr>
            <w:tcW w:w="1582" w:type="dxa"/>
          </w:tcPr>
          <w:p w14:paraId="31E1AD9B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2704B716" w14:textId="77777777" w:rsidTr="007241DD">
        <w:trPr>
          <w:cantSplit/>
        </w:trPr>
        <w:tc>
          <w:tcPr>
            <w:tcW w:w="794" w:type="dxa"/>
            <w:vAlign w:val="center"/>
          </w:tcPr>
          <w:p w14:paraId="2D03F17C" w14:textId="56EF9FD1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36</w:t>
            </w:r>
          </w:p>
        </w:tc>
        <w:tc>
          <w:tcPr>
            <w:tcW w:w="9411" w:type="dxa"/>
            <w:gridSpan w:val="4"/>
          </w:tcPr>
          <w:p w14:paraId="2F212E94" w14:textId="77777777" w:rsidR="00485D6F" w:rsidRPr="005460F2" w:rsidRDefault="00485D6F" w:rsidP="002B74F0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2BB905F5" w14:textId="77777777" w:rsidTr="007241DD">
        <w:trPr>
          <w:cantSplit/>
        </w:trPr>
        <w:tc>
          <w:tcPr>
            <w:tcW w:w="794" w:type="dxa"/>
          </w:tcPr>
          <w:p w14:paraId="7AF0A03A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7C3FDE15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3937C623" w14:textId="018F088B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77C1EF9E" w14:textId="77777777" w:rsidTr="007241DD">
        <w:trPr>
          <w:cantSplit/>
        </w:trPr>
        <w:tc>
          <w:tcPr>
            <w:tcW w:w="794" w:type="dxa"/>
          </w:tcPr>
          <w:p w14:paraId="7426484A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7BB0393D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3290CAD4" w14:textId="3A2D93E2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106D9FC6" w14:textId="77777777" w:rsidTr="007241DD">
        <w:trPr>
          <w:cantSplit/>
        </w:trPr>
        <w:tc>
          <w:tcPr>
            <w:tcW w:w="794" w:type="dxa"/>
          </w:tcPr>
          <w:p w14:paraId="661280F9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6EEAC4F8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3F93493E" w14:textId="0677BA2A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6AB44F64" w14:textId="77777777" w:rsidTr="007241DD">
        <w:trPr>
          <w:cantSplit/>
        </w:trPr>
        <w:tc>
          <w:tcPr>
            <w:tcW w:w="794" w:type="dxa"/>
          </w:tcPr>
          <w:p w14:paraId="58973702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3C263DE4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22211877" w14:textId="0CBE9571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15DC4EE1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22569814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6F150E8E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21EC8832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3FCAD9CA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6412023B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0A31BC2F" w14:textId="77777777" w:rsidR="00485D6F" w:rsidRPr="005460F2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310D1EA2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5F5CF23C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2BBA1DB4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562C955D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1E125078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متن سناریو برای سوالات ، در صورتی که برای سوال یا سوالات زیر سناریو وجود دارد در ردیف زیر بنویسید.</w:t>
            </w:r>
          </w:p>
          <w:p w14:paraId="3FA5C969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7479A350" w14:textId="77777777" w:rsidTr="007241DD">
        <w:trPr>
          <w:cantSplit/>
        </w:trPr>
        <w:tc>
          <w:tcPr>
            <w:tcW w:w="10205" w:type="dxa"/>
            <w:gridSpan w:val="5"/>
          </w:tcPr>
          <w:p w14:paraId="076AF0EC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2CA942EF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7387F3F6" w14:textId="77777777" w:rsidTr="007241DD">
        <w:trPr>
          <w:cantSplit/>
        </w:trPr>
        <w:tc>
          <w:tcPr>
            <w:tcW w:w="794" w:type="dxa"/>
          </w:tcPr>
          <w:p w14:paraId="797B21C1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03CAE653" w14:textId="2C44E1D1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2410" w:type="dxa"/>
            <w:shd w:val="clear" w:color="auto" w:fill="DBE5F1" w:themeFill="accent1" w:themeFillTint="33"/>
          </w:tcPr>
          <w:p w14:paraId="19F29F59" w14:textId="07E58F7E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="0005019C">
              <w:rPr>
                <w:rtl/>
              </w:rPr>
              <w:t xml:space="preserve"> </w:t>
            </w:r>
            <w:r w:rsidR="0005019C" w:rsidRPr="0005019C">
              <w:rPr>
                <w:rStyle w:val="StyleComplexNazanin"/>
                <w:rFonts w:asciiTheme="majorBidi" w:hAnsiTheme="majorBidi" w:cs="Times New Roman"/>
                <w:rtl/>
                <w:lang w:bidi="fa-IR"/>
              </w:rPr>
              <w:t>40</w:t>
            </w:r>
          </w:p>
        </w:tc>
        <w:tc>
          <w:tcPr>
            <w:tcW w:w="1582" w:type="dxa"/>
          </w:tcPr>
          <w:p w14:paraId="0BD7DEB8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29B70B48" w14:textId="77777777" w:rsidTr="007241DD">
        <w:trPr>
          <w:cantSplit/>
        </w:trPr>
        <w:tc>
          <w:tcPr>
            <w:tcW w:w="794" w:type="dxa"/>
            <w:vAlign w:val="center"/>
          </w:tcPr>
          <w:p w14:paraId="41A70A45" w14:textId="0EF915C8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37</w:t>
            </w:r>
          </w:p>
        </w:tc>
        <w:tc>
          <w:tcPr>
            <w:tcW w:w="9411" w:type="dxa"/>
            <w:gridSpan w:val="4"/>
          </w:tcPr>
          <w:p w14:paraId="3872DDE2" w14:textId="77777777" w:rsidR="00485D6F" w:rsidRPr="005460F2" w:rsidRDefault="00485D6F" w:rsidP="002B74F0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1174033F" w14:textId="77777777" w:rsidTr="007241DD">
        <w:trPr>
          <w:cantSplit/>
        </w:trPr>
        <w:tc>
          <w:tcPr>
            <w:tcW w:w="794" w:type="dxa"/>
          </w:tcPr>
          <w:p w14:paraId="6E389D60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0CFA4C03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7942C45C" w14:textId="5AB2E82A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06C97768" w14:textId="77777777" w:rsidTr="007241DD">
        <w:trPr>
          <w:cantSplit/>
        </w:trPr>
        <w:tc>
          <w:tcPr>
            <w:tcW w:w="794" w:type="dxa"/>
          </w:tcPr>
          <w:p w14:paraId="2AAD4B40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552C950A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2A5E82B7" w14:textId="35AD76CA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0BF8B27B" w14:textId="77777777" w:rsidTr="007241DD">
        <w:trPr>
          <w:cantSplit/>
        </w:trPr>
        <w:tc>
          <w:tcPr>
            <w:tcW w:w="794" w:type="dxa"/>
          </w:tcPr>
          <w:p w14:paraId="79F68AD9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02399E46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77798538" w14:textId="3D991AFF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76F9DA51" w14:textId="77777777" w:rsidTr="007241DD">
        <w:trPr>
          <w:cantSplit/>
        </w:trPr>
        <w:tc>
          <w:tcPr>
            <w:tcW w:w="794" w:type="dxa"/>
          </w:tcPr>
          <w:p w14:paraId="5EE3C9E9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63C5D672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37C0B559" w14:textId="6BEEA76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56D4A37C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6A393E19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31103BD8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1CF33DCE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3690B9F8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693B247A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3A96C760" w14:textId="77777777" w:rsidR="00485D6F" w:rsidRPr="005460F2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456B88EA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49704715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7363D4CE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57E7DD6B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75263200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162456EE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55592BED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متن سناریو برای سوالات ، در صورتی که برای سوال یا سوالات زیر سناریو وجود دارد در ردیف زیر بنویسید.</w:t>
            </w:r>
          </w:p>
          <w:p w14:paraId="58F6FBBD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4DAFE8BB" w14:textId="77777777" w:rsidTr="007241DD">
        <w:trPr>
          <w:cantSplit/>
        </w:trPr>
        <w:tc>
          <w:tcPr>
            <w:tcW w:w="10205" w:type="dxa"/>
            <w:gridSpan w:val="5"/>
          </w:tcPr>
          <w:p w14:paraId="0B27B710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0DA6A90C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77C003A5" w14:textId="77777777" w:rsidTr="007241DD">
        <w:trPr>
          <w:cantSplit/>
        </w:trPr>
        <w:tc>
          <w:tcPr>
            <w:tcW w:w="794" w:type="dxa"/>
          </w:tcPr>
          <w:p w14:paraId="708030B0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00D8B937" w14:textId="101C646A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2410" w:type="dxa"/>
            <w:shd w:val="clear" w:color="auto" w:fill="DBE5F1" w:themeFill="accent1" w:themeFillTint="33"/>
          </w:tcPr>
          <w:p w14:paraId="15462E67" w14:textId="2EAE3331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="0005019C">
              <w:rPr>
                <w:rtl/>
              </w:rPr>
              <w:t xml:space="preserve"> </w:t>
            </w:r>
            <w:r w:rsidR="0005019C" w:rsidRPr="0005019C">
              <w:rPr>
                <w:rStyle w:val="StyleComplexNazanin"/>
                <w:rFonts w:asciiTheme="majorBidi" w:hAnsiTheme="majorBidi" w:cs="Times New Roman"/>
                <w:rtl/>
                <w:lang w:bidi="fa-IR"/>
              </w:rPr>
              <w:t>40</w:t>
            </w:r>
          </w:p>
        </w:tc>
        <w:tc>
          <w:tcPr>
            <w:tcW w:w="1582" w:type="dxa"/>
          </w:tcPr>
          <w:p w14:paraId="406EDA78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03F08912" w14:textId="77777777" w:rsidTr="007241DD">
        <w:trPr>
          <w:cantSplit/>
        </w:trPr>
        <w:tc>
          <w:tcPr>
            <w:tcW w:w="794" w:type="dxa"/>
            <w:vAlign w:val="center"/>
          </w:tcPr>
          <w:p w14:paraId="1C58D591" w14:textId="42069285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38</w:t>
            </w:r>
          </w:p>
        </w:tc>
        <w:tc>
          <w:tcPr>
            <w:tcW w:w="9411" w:type="dxa"/>
            <w:gridSpan w:val="4"/>
          </w:tcPr>
          <w:p w14:paraId="57D43B37" w14:textId="77777777" w:rsidR="00485D6F" w:rsidRPr="005460F2" w:rsidRDefault="00485D6F" w:rsidP="002B74F0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580A1B36" w14:textId="77777777" w:rsidTr="007241DD">
        <w:trPr>
          <w:cantSplit/>
        </w:trPr>
        <w:tc>
          <w:tcPr>
            <w:tcW w:w="794" w:type="dxa"/>
          </w:tcPr>
          <w:p w14:paraId="3DC73415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1E25DA7B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2D3B53C9" w14:textId="28CDDD49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01F5AC6F" w14:textId="77777777" w:rsidTr="007241DD">
        <w:trPr>
          <w:cantSplit/>
        </w:trPr>
        <w:tc>
          <w:tcPr>
            <w:tcW w:w="794" w:type="dxa"/>
          </w:tcPr>
          <w:p w14:paraId="16C2D49D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4B635763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3D1C4E53" w14:textId="2F353F65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2BB93E9E" w14:textId="77777777" w:rsidTr="007241DD">
        <w:trPr>
          <w:cantSplit/>
        </w:trPr>
        <w:tc>
          <w:tcPr>
            <w:tcW w:w="794" w:type="dxa"/>
          </w:tcPr>
          <w:p w14:paraId="48E4CF7A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0CF85B29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2ECDE43A" w14:textId="501420A5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68B5B19F" w14:textId="77777777" w:rsidTr="007241DD">
        <w:trPr>
          <w:cantSplit/>
        </w:trPr>
        <w:tc>
          <w:tcPr>
            <w:tcW w:w="794" w:type="dxa"/>
          </w:tcPr>
          <w:p w14:paraId="7CA3FA0D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39BCCFF1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1B8216E9" w14:textId="50650F98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17CC6A67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1D6C1DD2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57C0BAD5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40C6E39A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181AAFE9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52DB43DA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291669E2" w14:textId="77777777" w:rsidR="00485D6F" w:rsidRPr="005460F2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5BE8BBE5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0A7D3442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1DE2A4BA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38873418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1AD648C4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متن سناریو برای سوالات ، در صورتی که برای سوال یا سوالات زیر سناریو وجود دارد در ردیف زیر بنویسید.</w:t>
            </w:r>
          </w:p>
          <w:p w14:paraId="29B24ED6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54348703" w14:textId="77777777" w:rsidTr="007241DD">
        <w:trPr>
          <w:cantSplit/>
        </w:trPr>
        <w:tc>
          <w:tcPr>
            <w:tcW w:w="10205" w:type="dxa"/>
            <w:gridSpan w:val="5"/>
          </w:tcPr>
          <w:p w14:paraId="35E65A15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611A978B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2D78FB4E" w14:textId="77777777" w:rsidTr="007241DD">
        <w:trPr>
          <w:cantSplit/>
        </w:trPr>
        <w:tc>
          <w:tcPr>
            <w:tcW w:w="794" w:type="dxa"/>
          </w:tcPr>
          <w:p w14:paraId="7E2C5DEB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071C0CCA" w14:textId="12D1A7BB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2410" w:type="dxa"/>
            <w:shd w:val="clear" w:color="auto" w:fill="DBE5F1" w:themeFill="accent1" w:themeFillTint="33"/>
          </w:tcPr>
          <w:p w14:paraId="5A236425" w14:textId="428C4A38" w:rsidR="00485D6F" w:rsidRPr="005B1C14" w:rsidRDefault="00485D6F" w:rsidP="0005019C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="0005019C">
              <w:rPr>
                <w:rStyle w:val="StyleComplexNazanin"/>
                <w:rFonts w:asciiTheme="majorBidi" w:hAnsiTheme="majorBidi" w:cs="Cambria" w:hint="cs"/>
                <w:rtl/>
                <w:lang w:bidi="fa-IR"/>
              </w:rPr>
              <w:t>40</w:t>
            </w:r>
          </w:p>
        </w:tc>
        <w:tc>
          <w:tcPr>
            <w:tcW w:w="1582" w:type="dxa"/>
          </w:tcPr>
          <w:p w14:paraId="1AC5B337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290E313E" w14:textId="77777777" w:rsidTr="007241DD">
        <w:trPr>
          <w:cantSplit/>
        </w:trPr>
        <w:tc>
          <w:tcPr>
            <w:tcW w:w="794" w:type="dxa"/>
            <w:vAlign w:val="center"/>
          </w:tcPr>
          <w:p w14:paraId="154DAD44" w14:textId="7F6B8CFE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39</w:t>
            </w:r>
          </w:p>
        </w:tc>
        <w:tc>
          <w:tcPr>
            <w:tcW w:w="9411" w:type="dxa"/>
            <w:gridSpan w:val="4"/>
          </w:tcPr>
          <w:p w14:paraId="7D686596" w14:textId="77777777" w:rsidR="00485D6F" w:rsidRPr="005460F2" w:rsidRDefault="00485D6F" w:rsidP="002B74F0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45852A9A" w14:textId="77777777" w:rsidTr="007241DD">
        <w:trPr>
          <w:cantSplit/>
        </w:trPr>
        <w:tc>
          <w:tcPr>
            <w:tcW w:w="794" w:type="dxa"/>
          </w:tcPr>
          <w:p w14:paraId="2083D3D8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7C62C168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73A2BEF8" w14:textId="44FFD2A5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538BB0E7" w14:textId="77777777" w:rsidTr="007241DD">
        <w:trPr>
          <w:cantSplit/>
        </w:trPr>
        <w:tc>
          <w:tcPr>
            <w:tcW w:w="794" w:type="dxa"/>
          </w:tcPr>
          <w:p w14:paraId="20C02F30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07DF04BB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11C52791" w14:textId="063BF3AC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1575B883" w14:textId="77777777" w:rsidTr="007241DD">
        <w:trPr>
          <w:cantSplit/>
        </w:trPr>
        <w:tc>
          <w:tcPr>
            <w:tcW w:w="794" w:type="dxa"/>
          </w:tcPr>
          <w:p w14:paraId="310E75D8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12CBB6D7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2C3201A4" w14:textId="6D0F7D04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64A68BDD" w14:textId="77777777" w:rsidTr="007241DD">
        <w:trPr>
          <w:cantSplit/>
        </w:trPr>
        <w:tc>
          <w:tcPr>
            <w:tcW w:w="794" w:type="dxa"/>
          </w:tcPr>
          <w:p w14:paraId="60343B73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4ED99E04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0D8FE73B" w14:textId="71AF4C50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3AEE5C90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6450776C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7E0257C7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7AF53325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6561D01C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7479AD2B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2BB7FB45" w14:textId="77777777" w:rsidR="00485D6F" w:rsidRPr="005460F2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4C2F3E0A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4B6BD368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029A2B74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6F81BF7A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5F9BB052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0B2F4EA2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72C81413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متن سناریو برای سوالات ، در صورتی که برای سوال یا سوالات زیر سناریو وجود دارد در ردیف زیر بنویسید.</w:t>
            </w:r>
          </w:p>
          <w:p w14:paraId="00B71863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7B8D2AA4" w14:textId="77777777" w:rsidTr="007241DD">
        <w:trPr>
          <w:cantSplit/>
        </w:trPr>
        <w:tc>
          <w:tcPr>
            <w:tcW w:w="10205" w:type="dxa"/>
            <w:gridSpan w:val="5"/>
          </w:tcPr>
          <w:p w14:paraId="30E846F7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59F733DA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3D0876D3" w14:textId="77777777" w:rsidTr="007241DD">
        <w:trPr>
          <w:cantSplit/>
        </w:trPr>
        <w:tc>
          <w:tcPr>
            <w:tcW w:w="794" w:type="dxa"/>
          </w:tcPr>
          <w:p w14:paraId="71A9C212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18872D58" w14:textId="0B749701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2410" w:type="dxa"/>
            <w:shd w:val="clear" w:color="auto" w:fill="DBE5F1" w:themeFill="accent1" w:themeFillTint="33"/>
          </w:tcPr>
          <w:p w14:paraId="14E345BD" w14:textId="42F65459" w:rsidR="00485D6F" w:rsidRPr="005B1C14" w:rsidRDefault="00485D6F" w:rsidP="009D4B84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="009D4B84">
              <w:rPr>
                <w:rStyle w:val="StyleComplexNazanin"/>
                <w:rFonts w:asciiTheme="majorBidi" w:hAnsiTheme="majorBidi" w:cs="Cambria"/>
                <w:lang w:bidi="fa-IR"/>
              </w:rPr>
              <w:t>40</w:t>
            </w:r>
          </w:p>
        </w:tc>
        <w:tc>
          <w:tcPr>
            <w:tcW w:w="1582" w:type="dxa"/>
          </w:tcPr>
          <w:p w14:paraId="6DF7230C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37B3F2BC" w14:textId="77777777" w:rsidTr="007241DD">
        <w:trPr>
          <w:cantSplit/>
        </w:trPr>
        <w:tc>
          <w:tcPr>
            <w:tcW w:w="794" w:type="dxa"/>
            <w:vAlign w:val="center"/>
          </w:tcPr>
          <w:p w14:paraId="08C3530C" w14:textId="1B4A90F8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40</w:t>
            </w:r>
          </w:p>
        </w:tc>
        <w:tc>
          <w:tcPr>
            <w:tcW w:w="9411" w:type="dxa"/>
            <w:gridSpan w:val="4"/>
          </w:tcPr>
          <w:p w14:paraId="1B6974D6" w14:textId="77777777" w:rsidR="00485D6F" w:rsidRPr="005460F2" w:rsidRDefault="00485D6F" w:rsidP="002B74F0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49D61547" w14:textId="77777777" w:rsidTr="007241DD">
        <w:trPr>
          <w:cantSplit/>
        </w:trPr>
        <w:tc>
          <w:tcPr>
            <w:tcW w:w="794" w:type="dxa"/>
          </w:tcPr>
          <w:p w14:paraId="0D73EA98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32FB89F5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76E85371" w14:textId="1E4ECAA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3C1E5160" w14:textId="77777777" w:rsidTr="007241DD">
        <w:trPr>
          <w:cantSplit/>
        </w:trPr>
        <w:tc>
          <w:tcPr>
            <w:tcW w:w="794" w:type="dxa"/>
          </w:tcPr>
          <w:p w14:paraId="34FB2F1E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234B6213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51A0BBBB" w14:textId="77777777" w:rsidR="00485D6F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  <w:p w14:paraId="1DFE3404" w14:textId="45C5D59D" w:rsidR="009D4B84" w:rsidRPr="005460F2" w:rsidRDefault="009D4B84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757C0984" w14:textId="77777777" w:rsidTr="007241DD">
        <w:trPr>
          <w:cantSplit/>
        </w:trPr>
        <w:tc>
          <w:tcPr>
            <w:tcW w:w="794" w:type="dxa"/>
          </w:tcPr>
          <w:p w14:paraId="72249422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0053C867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44D54BB2" w14:textId="77777777" w:rsidR="00485D6F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  <w:p w14:paraId="293BC833" w14:textId="1AAEF40D" w:rsidR="009D4B84" w:rsidRPr="005460F2" w:rsidRDefault="009D4B84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387E1F33" w14:textId="77777777" w:rsidTr="007241DD">
        <w:trPr>
          <w:cantSplit/>
        </w:trPr>
        <w:tc>
          <w:tcPr>
            <w:tcW w:w="794" w:type="dxa"/>
          </w:tcPr>
          <w:p w14:paraId="32861600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5D06BA04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067A3E26" w14:textId="77777777" w:rsidR="00485D6F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  <w:p w14:paraId="661B183F" w14:textId="3CDD079F" w:rsidR="009D4B84" w:rsidRPr="005460F2" w:rsidRDefault="009D4B84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3F59A649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597FBA19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1413315E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67C7A740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6D4D0EC4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403C63A6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71683B2E" w14:textId="77777777" w:rsidR="00485D6F" w:rsidRPr="005460F2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46B35A5B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7D040A7F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1F13A0C0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1076D73D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4F0AADE8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متن سناریو برای سوالات ، در صورتی که برای سوال یا سوالات زیر سناریو وجود دارد در ردیف زیر بنویسید.</w:t>
            </w:r>
          </w:p>
          <w:p w14:paraId="67BE740C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405E89E1" w14:textId="77777777" w:rsidTr="007241DD">
        <w:trPr>
          <w:cantSplit/>
        </w:trPr>
        <w:tc>
          <w:tcPr>
            <w:tcW w:w="10205" w:type="dxa"/>
            <w:gridSpan w:val="5"/>
          </w:tcPr>
          <w:p w14:paraId="3A2C01B2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4549EEE4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0B3D0732" w14:textId="77777777" w:rsidTr="007241DD">
        <w:trPr>
          <w:cantSplit/>
        </w:trPr>
        <w:tc>
          <w:tcPr>
            <w:tcW w:w="794" w:type="dxa"/>
          </w:tcPr>
          <w:p w14:paraId="05DC498B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6EFE13F0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Fonts w:ascii="Calibri" w:hAnsi="Calibri" w:cs="B Yagut" w:hint="cs"/>
                <w:b/>
                <w:color w:val="000000"/>
                <w:rtl/>
              </w:rPr>
              <w:t>محل درج نام درس یا آزمون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244FD21B" w14:textId="77777777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Pr="005B1C14">
              <w:rPr>
                <w:rStyle w:val="StyleComplexNazanin"/>
                <w:rFonts w:asciiTheme="majorBidi" w:hAnsiTheme="majorBidi" w:cs="Cambria"/>
                <w:lang w:bidi="fa-IR"/>
              </w:rPr>
              <w:sym w:font="WingDings" w:char="F0E7"/>
            </w:r>
          </w:p>
        </w:tc>
        <w:tc>
          <w:tcPr>
            <w:tcW w:w="1582" w:type="dxa"/>
          </w:tcPr>
          <w:p w14:paraId="253C0949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45602996" w14:textId="77777777" w:rsidTr="007241DD">
        <w:trPr>
          <w:cantSplit/>
        </w:trPr>
        <w:tc>
          <w:tcPr>
            <w:tcW w:w="794" w:type="dxa"/>
            <w:vAlign w:val="center"/>
          </w:tcPr>
          <w:p w14:paraId="3F49BC31" w14:textId="565BA573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41</w:t>
            </w:r>
          </w:p>
        </w:tc>
        <w:tc>
          <w:tcPr>
            <w:tcW w:w="9411" w:type="dxa"/>
            <w:gridSpan w:val="4"/>
          </w:tcPr>
          <w:p w14:paraId="0AC57208" w14:textId="77777777" w:rsidR="00485D6F" w:rsidRDefault="00485D6F" w:rsidP="007241DD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متن یا تنه سوال</w:t>
            </w:r>
          </w:p>
          <w:p w14:paraId="53B4424B" w14:textId="77777777" w:rsidR="00485D6F" w:rsidRPr="005460F2" w:rsidRDefault="00485D6F" w:rsidP="007241DD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1FD53553" w14:textId="77777777" w:rsidTr="007241DD">
        <w:trPr>
          <w:cantSplit/>
        </w:trPr>
        <w:tc>
          <w:tcPr>
            <w:tcW w:w="794" w:type="dxa"/>
          </w:tcPr>
          <w:p w14:paraId="15284061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443A7765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12033356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اول (گزینه صحیح را با زدن علامت * در خانه سمت راست شماره گزینه مشخص نمایید)</w:t>
            </w:r>
          </w:p>
        </w:tc>
      </w:tr>
      <w:tr w:rsidR="00485D6F" w:rsidRPr="005460F2" w14:paraId="572F9B26" w14:textId="77777777" w:rsidTr="007241DD">
        <w:trPr>
          <w:cantSplit/>
        </w:trPr>
        <w:tc>
          <w:tcPr>
            <w:tcW w:w="794" w:type="dxa"/>
          </w:tcPr>
          <w:p w14:paraId="516B64C7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200605E7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221D4011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دوم</w:t>
            </w:r>
          </w:p>
        </w:tc>
      </w:tr>
      <w:tr w:rsidR="00485D6F" w:rsidRPr="005460F2" w14:paraId="5B6C7788" w14:textId="77777777" w:rsidTr="007241DD">
        <w:trPr>
          <w:cantSplit/>
        </w:trPr>
        <w:tc>
          <w:tcPr>
            <w:tcW w:w="794" w:type="dxa"/>
          </w:tcPr>
          <w:p w14:paraId="585FEBE0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72E8DFDE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6AE12C46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سوم</w:t>
            </w:r>
          </w:p>
        </w:tc>
      </w:tr>
      <w:tr w:rsidR="00485D6F" w:rsidRPr="005460F2" w14:paraId="67CE4B91" w14:textId="77777777" w:rsidTr="007241DD">
        <w:trPr>
          <w:cantSplit/>
        </w:trPr>
        <w:tc>
          <w:tcPr>
            <w:tcW w:w="794" w:type="dxa"/>
          </w:tcPr>
          <w:p w14:paraId="6B329138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0DF9F201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48C5D021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چهارم</w:t>
            </w:r>
          </w:p>
        </w:tc>
      </w:tr>
      <w:tr w:rsidR="00485D6F" w:rsidRPr="005460F2" w14:paraId="68FEAABD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7035E1C0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5E22680D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4A235E6E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0CE903B5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623FF192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49EA8D7C" w14:textId="77777777" w:rsidR="00485D6F" w:rsidRPr="005460F2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46429AA0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0432B808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28CABE75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04F96726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6EF6CBB5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15E35083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0CF1D3B8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متن سناریو برای سوالات ، در صورتی که برای سوال یا سوالات زیر سناریو وجود دارد در ردیف زیر بنویسید.</w:t>
            </w:r>
          </w:p>
          <w:p w14:paraId="34540227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533EED39" w14:textId="77777777" w:rsidTr="007241DD">
        <w:trPr>
          <w:cantSplit/>
        </w:trPr>
        <w:tc>
          <w:tcPr>
            <w:tcW w:w="10205" w:type="dxa"/>
            <w:gridSpan w:val="5"/>
          </w:tcPr>
          <w:p w14:paraId="4C9469DC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74AE0691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7958C93F" w14:textId="77777777" w:rsidTr="007241DD">
        <w:trPr>
          <w:cantSplit/>
        </w:trPr>
        <w:tc>
          <w:tcPr>
            <w:tcW w:w="794" w:type="dxa"/>
          </w:tcPr>
          <w:p w14:paraId="301F89FC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44FD6010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Fonts w:ascii="Calibri" w:hAnsi="Calibri" w:cs="B Yagut" w:hint="cs"/>
                <w:b/>
                <w:color w:val="000000"/>
                <w:rtl/>
              </w:rPr>
              <w:t>محل درج نام درس یا آزمون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475B25A5" w14:textId="77777777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Pr="005B1C14">
              <w:rPr>
                <w:rStyle w:val="StyleComplexNazanin"/>
                <w:rFonts w:asciiTheme="majorBidi" w:hAnsiTheme="majorBidi" w:cs="Cambria"/>
                <w:lang w:bidi="fa-IR"/>
              </w:rPr>
              <w:sym w:font="WingDings" w:char="F0E7"/>
            </w:r>
          </w:p>
        </w:tc>
        <w:tc>
          <w:tcPr>
            <w:tcW w:w="1582" w:type="dxa"/>
          </w:tcPr>
          <w:p w14:paraId="0EC010FF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29AFDBEA" w14:textId="77777777" w:rsidTr="007241DD">
        <w:trPr>
          <w:cantSplit/>
        </w:trPr>
        <w:tc>
          <w:tcPr>
            <w:tcW w:w="794" w:type="dxa"/>
            <w:vAlign w:val="center"/>
          </w:tcPr>
          <w:p w14:paraId="5E2D6215" w14:textId="02122294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42</w:t>
            </w:r>
          </w:p>
        </w:tc>
        <w:tc>
          <w:tcPr>
            <w:tcW w:w="9411" w:type="dxa"/>
            <w:gridSpan w:val="4"/>
          </w:tcPr>
          <w:p w14:paraId="0E18A490" w14:textId="77777777" w:rsidR="00485D6F" w:rsidRDefault="00485D6F" w:rsidP="007241DD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متن یا تنه سوال</w:t>
            </w:r>
          </w:p>
          <w:p w14:paraId="626DCF20" w14:textId="77777777" w:rsidR="00485D6F" w:rsidRPr="005460F2" w:rsidRDefault="00485D6F" w:rsidP="007241DD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0C429BD4" w14:textId="77777777" w:rsidTr="007241DD">
        <w:trPr>
          <w:cantSplit/>
        </w:trPr>
        <w:tc>
          <w:tcPr>
            <w:tcW w:w="794" w:type="dxa"/>
          </w:tcPr>
          <w:p w14:paraId="5A9458F4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08256448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1D84D741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اول (گزینه صحیح را با زدن علامت * در خانه سمت راست شماره گزینه مشخص نمایید)</w:t>
            </w:r>
          </w:p>
        </w:tc>
      </w:tr>
      <w:tr w:rsidR="00485D6F" w:rsidRPr="005460F2" w14:paraId="0F5979D7" w14:textId="77777777" w:rsidTr="007241DD">
        <w:trPr>
          <w:cantSplit/>
        </w:trPr>
        <w:tc>
          <w:tcPr>
            <w:tcW w:w="794" w:type="dxa"/>
          </w:tcPr>
          <w:p w14:paraId="7260C4DE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056D62FA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507ABAB4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دوم</w:t>
            </w:r>
          </w:p>
        </w:tc>
      </w:tr>
      <w:tr w:rsidR="00485D6F" w:rsidRPr="005460F2" w14:paraId="0BB20B58" w14:textId="77777777" w:rsidTr="007241DD">
        <w:trPr>
          <w:cantSplit/>
        </w:trPr>
        <w:tc>
          <w:tcPr>
            <w:tcW w:w="794" w:type="dxa"/>
          </w:tcPr>
          <w:p w14:paraId="76A3D68A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066A5722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389D7584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سوم</w:t>
            </w:r>
          </w:p>
        </w:tc>
      </w:tr>
      <w:tr w:rsidR="00485D6F" w:rsidRPr="005460F2" w14:paraId="04FB10F0" w14:textId="77777777" w:rsidTr="007241DD">
        <w:trPr>
          <w:cantSplit/>
        </w:trPr>
        <w:tc>
          <w:tcPr>
            <w:tcW w:w="794" w:type="dxa"/>
          </w:tcPr>
          <w:p w14:paraId="4869DFE6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20BF457C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64D97219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چهارم</w:t>
            </w:r>
          </w:p>
        </w:tc>
      </w:tr>
      <w:tr w:rsidR="00485D6F" w:rsidRPr="005460F2" w14:paraId="6A9F4020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2EC57139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67956DB9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177A6E41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7A6BF75E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1AFDD8FF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4EE46F41" w14:textId="77777777" w:rsidR="00485D6F" w:rsidRPr="005460F2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2C8D00EF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38698F04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44A05D27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5EB0C619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4237D9DA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3EAC9A54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متن سناریو برای سوالات ، در صورتی که برای سوال یا سوالات زیر سناریو وجود دارد در ردیف زیر بنویسید.</w:t>
            </w:r>
          </w:p>
          <w:p w14:paraId="7EA95BE8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7607DE67" w14:textId="77777777" w:rsidTr="007241DD">
        <w:trPr>
          <w:cantSplit/>
        </w:trPr>
        <w:tc>
          <w:tcPr>
            <w:tcW w:w="10205" w:type="dxa"/>
            <w:gridSpan w:val="5"/>
          </w:tcPr>
          <w:p w14:paraId="73AD62B9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5DB14DF0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65F0D871" w14:textId="77777777" w:rsidTr="007241DD">
        <w:trPr>
          <w:cantSplit/>
        </w:trPr>
        <w:tc>
          <w:tcPr>
            <w:tcW w:w="794" w:type="dxa"/>
          </w:tcPr>
          <w:p w14:paraId="26EC1D0A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4B22D9C8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Fonts w:ascii="Calibri" w:hAnsi="Calibri" w:cs="B Yagut" w:hint="cs"/>
                <w:b/>
                <w:color w:val="000000"/>
                <w:rtl/>
              </w:rPr>
              <w:t>محل درج نام درس یا آزمون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13099CA2" w14:textId="77777777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Pr="005B1C14">
              <w:rPr>
                <w:rStyle w:val="StyleComplexNazanin"/>
                <w:rFonts w:asciiTheme="majorBidi" w:hAnsiTheme="majorBidi" w:cs="Cambria"/>
                <w:lang w:bidi="fa-IR"/>
              </w:rPr>
              <w:sym w:font="WingDings" w:char="F0E7"/>
            </w:r>
          </w:p>
        </w:tc>
        <w:tc>
          <w:tcPr>
            <w:tcW w:w="1582" w:type="dxa"/>
          </w:tcPr>
          <w:p w14:paraId="72CAB78F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6215BD40" w14:textId="77777777" w:rsidTr="007241DD">
        <w:trPr>
          <w:cantSplit/>
        </w:trPr>
        <w:tc>
          <w:tcPr>
            <w:tcW w:w="794" w:type="dxa"/>
            <w:vAlign w:val="center"/>
          </w:tcPr>
          <w:p w14:paraId="63AC4BAD" w14:textId="4F2D907B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43</w:t>
            </w:r>
          </w:p>
        </w:tc>
        <w:tc>
          <w:tcPr>
            <w:tcW w:w="9411" w:type="dxa"/>
            <w:gridSpan w:val="4"/>
          </w:tcPr>
          <w:p w14:paraId="63E029E0" w14:textId="77777777" w:rsidR="00485D6F" w:rsidRDefault="00485D6F" w:rsidP="007241DD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متن یا تنه سوال</w:t>
            </w:r>
          </w:p>
          <w:p w14:paraId="29B36426" w14:textId="77777777" w:rsidR="00485D6F" w:rsidRPr="005460F2" w:rsidRDefault="00485D6F" w:rsidP="007241DD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5DEEE0C7" w14:textId="77777777" w:rsidTr="007241DD">
        <w:trPr>
          <w:cantSplit/>
        </w:trPr>
        <w:tc>
          <w:tcPr>
            <w:tcW w:w="794" w:type="dxa"/>
          </w:tcPr>
          <w:p w14:paraId="770A29F9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5BF91A9C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7E7EB4E6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اول (گزینه صحیح را با زدن علامت * در خانه سمت راست شماره گزینه مشخص نمایید)</w:t>
            </w:r>
          </w:p>
        </w:tc>
      </w:tr>
      <w:tr w:rsidR="00485D6F" w:rsidRPr="005460F2" w14:paraId="36B1C436" w14:textId="77777777" w:rsidTr="007241DD">
        <w:trPr>
          <w:cantSplit/>
        </w:trPr>
        <w:tc>
          <w:tcPr>
            <w:tcW w:w="794" w:type="dxa"/>
          </w:tcPr>
          <w:p w14:paraId="30320AA2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0ACEC89D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39F2E7C2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دوم</w:t>
            </w:r>
          </w:p>
        </w:tc>
      </w:tr>
      <w:tr w:rsidR="00485D6F" w:rsidRPr="005460F2" w14:paraId="659027CE" w14:textId="77777777" w:rsidTr="007241DD">
        <w:trPr>
          <w:cantSplit/>
        </w:trPr>
        <w:tc>
          <w:tcPr>
            <w:tcW w:w="794" w:type="dxa"/>
          </w:tcPr>
          <w:p w14:paraId="5CC11113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75B8EE59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529CD47A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سوم</w:t>
            </w:r>
          </w:p>
        </w:tc>
      </w:tr>
      <w:tr w:rsidR="00485D6F" w:rsidRPr="005460F2" w14:paraId="4DD0774A" w14:textId="77777777" w:rsidTr="007241DD">
        <w:trPr>
          <w:cantSplit/>
        </w:trPr>
        <w:tc>
          <w:tcPr>
            <w:tcW w:w="794" w:type="dxa"/>
          </w:tcPr>
          <w:p w14:paraId="665401B8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3FD2E1A9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1827E6DD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چهارم</w:t>
            </w:r>
          </w:p>
        </w:tc>
      </w:tr>
      <w:tr w:rsidR="00485D6F" w:rsidRPr="005460F2" w14:paraId="4362D214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517D24E7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48FD95A6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2EBD82CA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41221BC3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548FE127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374F4F42" w14:textId="77777777" w:rsidR="00485D6F" w:rsidRPr="005460F2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78A06293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3BF2AC2C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67C3D6BE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5F123128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57F4A837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6DC79629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5FE63A44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متن سناریو برای سوالات ، در صورتی که برای سوال یا سوالات زیر سناریو وجود دارد در ردیف زیر بنویسید.</w:t>
            </w:r>
          </w:p>
          <w:p w14:paraId="1E563F50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6C86C443" w14:textId="77777777" w:rsidTr="007241DD">
        <w:trPr>
          <w:cantSplit/>
        </w:trPr>
        <w:tc>
          <w:tcPr>
            <w:tcW w:w="10205" w:type="dxa"/>
            <w:gridSpan w:val="5"/>
          </w:tcPr>
          <w:p w14:paraId="1CD88248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390AC079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3119797F" w14:textId="77777777" w:rsidTr="007241DD">
        <w:trPr>
          <w:cantSplit/>
        </w:trPr>
        <w:tc>
          <w:tcPr>
            <w:tcW w:w="794" w:type="dxa"/>
          </w:tcPr>
          <w:p w14:paraId="0924242C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4A8C59C4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Fonts w:ascii="Calibri" w:hAnsi="Calibri" w:cs="B Yagut" w:hint="cs"/>
                <w:b/>
                <w:color w:val="000000"/>
                <w:rtl/>
              </w:rPr>
              <w:t>محل درج نام درس یا آزمون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055C8D5F" w14:textId="77777777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Pr="005B1C14">
              <w:rPr>
                <w:rStyle w:val="StyleComplexNazanin"/>
                <w:rFonts w:asciiTheme="majorBidi" w:hAnsiTheme="majorBidi" w:cs="Cambria"/>
                <w:lang w:bidi="fa-IR"/>
              </w:rPr>
              <w:sym w:font="WingDings" w:char="F0E7"/>
            </w:r>
          </w:p>
        </w:tc>
        <w:tc>
          <w:tcPr>
            <w:tcW w:w="1582" w:type="dxa"/>
          </w:tcPr>
          <w:p w14:paraId="4AA82ED5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214215EF" w14:textId="77777777" w:rsidTr="007241DD">
        <w:trPr>
          <w:cantSplit/>
        </w:trPr>
        <w:tc>
          <w:tcPr>
            <w:tcW w:w="794" w:type="dxa"/>
            <w:vAlign w:val="center"/>
          </w:tcPr>
          <w:p w14:paraId="3956C7FE" w14:textId="65C232F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44</w:t>
            </w:r>
          </w:p>
        </w:tc>
        <w:tc>
          <w:tcPr>
            <w:tcW w:w="9411" w:type="dxa"/>
            <w:gridSpan w:val="4"/>
          </w:tcPr>
          <w:p w14:paraId="5143205B" w14:textId="77777777" w:rsidR="00485D6F" w:rsidRDefault="00485D6F" w:rsidP="007241DD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متن یا تنه سوال</w:t>
            </w:r>
          </w:p>
          <w:p w14:paraId="173D2F08" w14:textId="77777777" w:rsidR="00485D6F" w:rsidRPr="005460F2" w:rsidRDefault="00485D6F" w:rsidP="007241DD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3D2D9D09" w14:textId="77777777" w:rsidTr="007241DD">
        <w:trPr>
          <w:cantSplit/>
        </w:trPr>
        <w:tc>
          <w:tcPr>
            <w:tcW w:w="794" w:type="dxa"/>
          </w:tcPr>
          <w:p w14:paraId="7F5024FF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40A84D29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13A507EC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اول (گزینه صحیح را با زدن علامت * در خانه سمت راست شماره گزینه مشخص نمایید)</w:t>
            </w:r>
          </w:p>
        </w:tc>
      </w:tr>
      <w:tr w:rsidR="00485D6F" w:rsidRPr="005460F2" w14:paraId="6713D1D7" w14:textId="77777777" w:rsidTr="007241DD">
        <w:trPr>
          <w:cantSplit/>
        </w:trPr>
        <w:tc>
          <w:tcPr>
            <w:tcW w:w="794" w:type="dxa"/>
          </w:tcPr>
          <w:p w14:paraId="19EE33DE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62489E11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16E4EAE3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دوم</w:t>
            </w:r>
          </w:p>
        </w:tc>
      </w:tr>
      <w:tr w:rsidR="00485D6F" w:rsidRPr="005460F2" w14:paraId="484B7229" w14:textId="77777777" w:rsidTr="007241DD">
        <w:trPr>
          <w:cantSplit/>
        </w:trPr>
        <w:tc>
          <w:tcPr>
            <w:tcW w:w="794" w:type="dxa"/>
          </w:tcPr>
          <w:p w14:paraId="7E661AF7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2E256B38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6C8F15FD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سوم</w:t>
            </w:r>
          </w:p>
        </w:tc>
      </w:tr>
      <w:tr w:rsidR="00485D6F" w:rsidRPr="005460F2" w14:paraId="1C7A06E8" w14:textId="77777777" w:rsidTr="007241DD">
        <w:trPr>
          <w:cantSplit/>
        </w:trPr>
        <w:tc>
          <w:tcPr>
            <w:tcW w:w="794" w:type="dxa"/>
          </w:tcPr>
          <w:p w14:paraId="1167746D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48EA31CB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5B851B6D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چهارم</w:t>
            </w:r>
          </w:p>
        </w:tc>
      </w:tr>
      <w:tr w:rsidR="00485D6F" w:rsidRPr="005460F2" w14:paraId="1E561AB4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1067B1C0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751AC074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45171C87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684B28E8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266D2AFE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22AE411C" w14:textId="77777777" w:rsidR="00485D6F" w:rsidRPr="005460F2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12048F63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53FD95FE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4522C6F3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7A08F3F3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62373EC7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متن سناریو برای سوالات ، در صورتی که برای سوال یا سوالات زیر سناریو وجود دارد در ردیف زیر بنویسید.</w:t>
            </w:r>
          </w:p>
          <w:p w14:paraId="7C7044B6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29B9419F" w14:textId="77777777" w:rsidTr="007241DD">
        <w:trPr>
          <w:cantSplit/>
        </w:trPr>
        <w:tc>
          <w:tcPr>
            <w:tcW w:w="10205" w:type="dxa"/>
            <w:gridSpan w:val="5"/>
          </w:tcPr>
          <w:p w14:paraId="4483989A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0782385F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2FC60F0E" w14:textId="77777777" w:rsidTr="007241DD">
        <w:trPr>
          <w:cantSplit/>
        </w:trPr>
        <w:tc>
          <w:tcPr>
            <w:tcW w:w="794" w:type="dxa"/>
          </w:tcPr>
          <w:p w14:paraId="43173193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6BD5B2CF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Fonts w:ascii="Calibri" w:hAnsi="Calibri" w:cs="B Yagut" w:hint="cs"/>
                <w:b/>
                <w:color w:val="000000"/>
                <w:rtl/>
              </w:rPr>
              <w:t>محل درج نام درس یا آزمون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0039AA50" w14:textId="77777777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Pr="005B1C14">
              <w:rPr>
                <w:rStyle w:val="StyleComplexNazanin"/>
                <w:rFonts w:asciiTheme="majorBidi" w:hAnsiTheme="majorBidi" w:cs="Cambria"/>
                <w:lang w:bidi="fa-IR"/>
              </w:rPr>
              <w:sym w:font="WingDings" w:char="F0E7"/>
            </w:r>
          </w:p>
        </w:tc>
        <w:tc>
          <w:tcPr>
            <w:tcW w:w="1582" w:type="dxa"/>
          </w:tcPr>
          <w:p w14:paraId="3F475CF6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549B38A3" w14:textId="77777777" w:rsidTr="007241DD">
        <w:trPr>
          <w:cantSplit/>
        </w:trPr>
        <w:tc>
          <w:tcPr>
            <w:tcW w:w="794" w:type="dxa"/>
            <w:vAlign w:val="center"/>
          </w:tcPr>
          <w:p w14:paraId="5C3C4B19" w14:textId="21A984F5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45</w:t>
            </w:r>
          </w:p>
        </w:tc>
        <w:tc>
          <w:tcPr>
            <w:tcW w:w="9411" w:type="dxa"/>
            <w:gridSpan w:val="4"/>
          </w:tcPr>
          <w:p w14:paraId="1019F512" w14:textId="77777777" w:rsidR="00485D6F" w:rsidRDefault="00485D6F" w:rsidP="007241DD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متن یا تنه سوال</w:t>
            </w:r>
          </w:p>
          <w:p w14:paraId="4EDB7819" w14:textId="77777777" w:rsidR="00485D6F" w:rsidRPr="005460F2" w:rsidRDefault="00485D6F" w:rsidP="007241DD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01ECDA61" w14:textId="77777777" w:rsidTr="007241DD">
        <w:trPr>
          <w:cantSplit/>
        </w:trPr>
        <w:tc>
          <w:tcPr>
            <w:tcW w:w="794" w:type="dxa"/>
          </w:tcPr>
          <w:p w14:paraId="61D8B215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5134CCE9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71A5D517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اول (گزینه صحیح را با زدن علامت * در خانه سمت راست شماره گزینه مشخص نمایید)</w:t>
            </w:r>
          </w:p>
        </w:tc>
      </w:tr>
      <w:tr w:rsidR="00485D6F" w:rsidRPr="005460F2" w14:paraId="0266169A" w14:textId="77777777" w:rsidTr="007241DD">
        <w:trPr>
          <w:cantSplit/>
        </w:trPr>
        <w:tc>
          <w:tcPr>
            <w:tcW w:w="794" w:type="dxa"/>
          </w:tcPr>
          <w:p w14:paraId="76827B00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06B59EF3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009F82B5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دوم</w:t>
            </w:r>
          </w:p>
        </w:tc>
      </w:tr>
      <w:tr w:rsidR="00485D6F" w:rsidRPr="005460F2" w14:paraId="4A2707F2" w14:textId="77777777" w:rsidTr="007241DD">
        <w:trPr>
          <w:cantSplit/>
        </w:trPr>
        <w:tc>
          <w:tcPr>
            <w:tcW w:w="794" w:type="dxa"/>
          </w:tcPr>
          <w:p w14:paraId="217DB1F1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6E203F07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661EE43E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سوم</w:t>
            </w:r>
          </w:p>
        </w:tc>
      </w:tr>
      <w:tr w:rsidR="00485D6F" w:rsidRPr="005460F2" w14:paraId="2CE17A60" w14:textId="77777777" w:rsidTr="007241DD">
        <w:trPr>
          <w:cantSplit/>
        </w:trPr>
        <w:tc>
          <w:tcPr>
            <w:tcW w:w="794" w:type="dxa"/>
          </w:tcPr>
          <w:p w14:paraId="5668BE8E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0B634028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79A0E797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چهارم</w:t>
            </w:r>
          </w:p>
        </w:tc>
      </w:tr>
      <w:tr w:rsidR="00485D6F" w:rsidRPr="005460F2" w14:paraId="744A29EE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61208BB7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389CD953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58B6042A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5C377510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5692CC57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59CAA1F0" w14:textId="77777777" w:rsidR="00485D6F" w:rsidRPr="005460F2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4DB3567E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740A0599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3F85B904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0817A0CE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0D80A3DB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6066C007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1B1AB1B2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متن سناریو برای سوالات ، در صورتی که برای سوال یا سوالات زیر سناریو وجود دارد در ردیف زیر بنویسید.</w:t>
            </w:r>
          </w:p>
          <w:p w14:paraId="6A1FC8C9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27309440" w14:textId="77777777" w:rsidTr="007241DD">
        <w:trPr>
          <w:cantSplit/>
        </w:trPr>
        <w:tc>
          <w:tcPr>
            <w:tcW w:w="10205" w:type="dxa"/>
            <w:gridSpan w:val="5"/>
          </w:tcPr>
          <w:p w14:paraId="60E1B3CB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4DBB5820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4DC0FAAE" w14:textId="77777777" w:rsidTr="007241DD">
        <w:trPr>
          <w:cantSplit/>
        </w:trPr>
        <w:tc>
          <w:tcPr>
            <w:tcW w:w="794" w:type="dxa"/>
          </w:tcPr>
          <w:p w14:paraId="0DB41FD0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523529C1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Fonts w:ascii="Calibri" w:hAnsi="Calibri" w:cs="B Yagut" w:hint="cs"/>
                <w:b/>
                <w:color w:val="000000"/>
                <w:rtl/>
              </w:rPr>
              <w:t>محل درج نام درس یا آزمون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5C8FBDFC" w14:textId="77777777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Pr="005B1C14">
              <w:rPr>
                <w:rStyle w:val="StyleComplexNazanin"/>
                <w:rFonts w:asciiTheme="majorBidi" w:hAnsiTheme="majorBidi" w:cs="Cambria"/>
                <w:lang w:bidi="fa-IR"/>
              </w:rPr>
              <w:sym w:font="WingDings" w:char="F0E7"/>
            </w:r>
          </w:p>
        </w:tc>
        <w:tc>
          <w:tcPr>
            <w:tcW w:w="1582" w:type="dxa"/>
          </w:tcPr>
          <w:p w14:paraId="11784378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501E812D" w14:textId="77777777" w:rsidTr="007241DD">
        <w:trPr>
          <w:cantSplit/>
        </w:trPr>
        <w:tc>
          <w:tcPr>
            <w:tcW w:w="794" w:type="dxa"/>
            <w:vAlign w:val="center"/>
          </w:tcPr>
          <w:p w14:paraId="7F5DC5DD" w14:textId="3A00757C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46</w:t>
            </w:r>
          </w:p>
        </w:tc>
        <w:tc>
          <w:tcPr>
            <w:tcW w:w="9411" w:type="dxa"/>
            <w:gridSpan w:val="4"/>
          </w:tcPr>
          <w:p w14:paraId="4B7CBBA0" w14:textId="77777777" w:rsidR="00485D6F" w:rsidRDefault="00485D6F" w:rsidP="007241DD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متن یا تنه سوال</w:t>
            </w:r>
          </w:p>
          <w:p w14:paraId="0B36CB36" w14:textId="77777777" w:rsidR="00485D6F" w:rsidRPr="005460F2" w:rsidRDefault="00485D6F" w:rsidP="007241DD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4D0E9761" w14:textId="77777777" w:rsidTr="007241DD">
        <w:trPr>
          <w:cantSplit/>
        </w:trPr>
        <w:tc>
          <w:tcPr>
            <w:tcW w:w="794" w:type="dxa"/>
          </w:tcPr>
          <w:p w14:paraId="3D4E7BC8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06EF78BC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2BF765F1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اول (گزینه صحیح را با زدن علامت * در خانه سمت راست شماره گزینه مشخص نمایید)</w:t>
            </w:r>
          </w:p>
        </w:tc>
      </w:tr>
      <w:tr w:rsidR="00485D6F" w:rsidRPr="005460F2" w14:paraId="2CED0BA7" w14:textId="77777777" w:rsidTr="007241DD">
        <w:trPr>
          <w:cantSplit/>
        </w:trPr>
        <w:tc>
          <w:tcPr>
            <w:tcW w:w="794" w:type="dxa"/>
          </w:tcPr>
          <w:p w14:paraId="43D2535B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76D4B235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58C58786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دوم</w:t>
            </w:r>
          </w:p>
        </w:tc>
      </w:tr>
      <w:tr w:rsidR="00485D6F" w:rsidRPr="005460F2" w14:paraId="555C1E93" w14:textId="77777777" w:rsidTr="007241DD">
        <w:trPr>
          <w:cantSplit/>
        </w:trPr>
        <w:tc>
          <w:tcPr>
            <w:tcW w:w="794" w:type="dxa"/>
          </w:tcPr>
          <w:p w14:paraId="1CE4D5B2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11E6C0D8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5C80D444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سوم</w:t>
            </w:r>
          </w:p>
        </w:tc>
      </w:tr>
      <w:tr w:rsidR="00485D6F" w:rsidRPr="005460F2" w14:paraId="03AA2426" w14:textId="77777777" w:rsidTr="007241DD">
        <w:trPr>
          <w:cantSplit/>
        </w:trPr>
        <w:tc>
          <w:tcPr>
            <w:tcW w:w="794" w:type="dxa"/>
          </w:tcPr>
          <w:p w14:paraId="4A0DE07E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116A1B9E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2EB227B5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چهارم</w:t>
            </w:r>
          </w:p>
        </w:tc>
      </w:tr>
      <w:tr w:rsidR="00485D6F" w:rsidRPr="005460F2" w14:paraId="0A94D15B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31396DAB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033104E1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0919B67B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0A304A95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79A9FB46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3A7A379E" w14:textId="77777777" w:rsidR="00485D6F" w:rsidRPr="005460F2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7DB4854E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116B0A88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7D421584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0F58A43E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6B405AD8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متن سناریو برای سوالات ، در صورتی که برای سوال یا سوالات زیر سناریو وجود دارد در ردیف زیر بنویسید.</w:t>
            </w:r>
          </w:p>
          <w:p w14:paraId="1EE9EDE8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1567141D" w14:textId="77777777" w:rsidTr="007241DD">
        <w:trPr>
          <w:cantSplit/>
        </w:trPr>
        <w:tc>
          <w:tcPr>
            <w:tcW w:w="10205" w:type="dxa"/>
            <w:gridSpan w:val="5"/>
          </w:tcPr>
          <w:p w14:paraId="56A19286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0F7EFAC5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5EACE1DE" w14:textId="77777777" w:rsidTr="007241DD">
        <w:trPr>
          <w:cantSplit/>
        </w:trPr>
        <w:tc>
          <w:tcPr>
            <w:tcW w:w="794" w:type="dxa"/>
          </w:tcPr>
          <w:p w14:paraId="2E7B4705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4A606448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Fonts w:ascii="Calibri" w:hAnsi="Calibri" w:cs="B Yagut" w:hint="cs"/>
                <w:b/>
                <w:color w:val="000000"/>
                <w:rtl/>
              </w:rPr>
              <w:t>محل درج نام درس یا آزمون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6EF3F359" w14:textId="77777777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Pr="005B1C14">
              <w:rPr>
                <w:rStyle w:val="StyleComplexNazanin"/>
                <w:rFonts w:asciiTheme="majorBidi" w:hAnsiTheme="majorBidi" w:cs="Cambria"/>
                <w:lang w:bidi="fa-IR"/>
              </w:rPr>
              <w:sym w:font="WingDings" w:char="F0E7"/>
            </w:r>
          </w:p>
        </w:tc>
        <w:tc>
          <w:tcPr>
            <w:tcW w:w="1582" w:type="dxa"/>
          </w:tcPr>
          <w:p w14:paraId="1FCB8B54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7799E692" w14:textId="77777777" w:rsidTr="007241DD">
        <w:trPr>
          <w:cantSplit/>
        </w:trPr>
        <w:tc>
          <w:tcPr>
            <w:tcW w:w="794" w:type="dxa"/>
            <w:vAlign w:val="center"/>
          </w:tcPr>
          <w:p w14:paraId="2961DF03" w14:textId="38772F34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47</w:t>
            </w:r>
          </w:p>
        </w:tc>
        <w:tc>
          <w:tcPr>
            <w:tcW w:w="9411" w:type="dxa"/>
            <w:gridSpan w:val="4"/>
          </w:tcPr>
          <w:p w14:paraId="2AB53601" w14:textId="77777777" w:rsidR="00485D6F" w:rsidRDefault="00485D6F" w:rsidP="007241DD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متن یا تنه سوال</w:t>
            </w:r>
          </w:p>
          <w:p w14:paraId="04E59BE2" w14:textId="77777777" w:rsidR="00485D6F" w:rsidRPr="005460F2" w:rsidRDefault="00485D6F" w:rsidP="007241DD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59A054D3" w14:textId="77777777" w:rsidTr="007241DD">
        <w:trPr>
          <w:cantSplit/>
        </w:trPr>
        <w:tc>
          <w:tcPr>
            <w:tcW w:w="794" w:type="dxa"/>
          </w:tcPr>
          <w:p w14:paraId="662F5517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40E03C7B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757D0E73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اول (گزینه صحیح را با زدن علامت * در خانه سمت راست شماره گزینه مشخص نمایید)</w:t>
            </w:r>
          </w:p>
        </w:tc>
      </w:tr>
      <w:tr w:rsidR="00485D6F" w:rsidRPr="005460F2" w14:paraId="113F81D8" w14:textId="77777777" w:rsidTr="007241DD">
        <w:trPr>
          <w:cantSplit/>
        </w:trPr>
        <w:tc>
          <w:tcPr>
            <w:tcW w:w="794" w:type="dxa"/>
          </w:tcPr>
          <w:p w14:paraId="76E31703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00F6D1AB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17D63F1A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دوم</w:t>
            </w:r>
          </w:p>
        </w:tc>
      </w:tr>
      <w:tr w:rsidR="00485D6F" w:rsidRPr="005460F2" w14:paraId="19678BB6" w14:textId="77777777" w:rsidTr="007241DD">
        <w:trPr>
          <w:cantSplit/>
        </w:trPr>
        <w:tc>
          <w:tcPr>
            <w:tcW w:w="794" w:type="dxa"/>
          </w:tcPr>
          <w:p w14:paraId="4C64FFB1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59B1FEAE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1C844569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سوم</w:t>
            </w:r>
          </w:p>
        </w:tc>
      </w:tr>
      <w:tr w:rsidR="00485D6F" w:rsidRPr="005460F2" w14:paraId="22F0CC1F" w14:textId="77777777" w:rsidTr="007241DD">
        <w:trPr>
          <w:cantSplit/>
        </w:trPr>
        <w:tc>
          <w:tcPr>
            <w:tcW w:w="794" w:type="dxa"/>
          </w:tcPr>
          <w:p w14:paraId="3467924B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04642489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10DA54B8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چهارم</w:t>
            </w:r>
          </w:p>
        </w:tc>
      </w:tr>
      <w:tr w:rsidR="00485D6F" w:rsidRPr="005460F2" w14:paraId="0BAEC412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0AD37A5C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6E09DEA1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38456DF6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4AA4AA80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2A2DC0AD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5A984A49" w14:textId="77777777" w:rsidR="00485D6F" w:rsidRPr="005460F2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1F66BD25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4372FA20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2CF2749E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6C70A6D0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38BC7C77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228A6D9F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31FFA14C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متن سناریو برای سوالات ، در صورتی که برای سوال یا سوالات زیر سناریو وجود دارد در ردیف زیر بنویسید.</w:t>
            </w:r>
          </w:p>
          <w:p w14:paraId="36DB9FB3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634F74DA" w14:textId="77777777" w:rsidTr="007241DD">
        <w:trPr>
          <w:cantSplit/>
        </w:trPr>
        <w:tc>
          <w:tcPr>
            <w:tcW w:w="10205" w:type="dxa"/>
            <w:gridSpan w:val="5"/>
          </w:tcPr>
          <w:p w14:paraId="339C2D33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097EDF76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60CC60FA" w14:textId="77777777" w:rsidTr="007241DD">
        <w:trPr>
          <w:cantSplit/>
        </w:trPr>
        <w:tc>
          <w:tcPr>
            <w:tcW w:w="794" w:type="dxa"/>
          </w:tcPr>
          <w:p w14:paraId="7A42B7DE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6C94B655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Fonts w:ascii="Calibri" w:hAnsi="Calibri" w:cs="B Yagut" w:hint="cs"/>
                <w:b/>
                <w:color w:val="000000"/>
                <w:rtl/>
              </w:rPr>
              <w:t>محل درج نام درس یا آزمون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2023D04B" w14:textId="77777777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Pr="005B1C14">
              <w:rPr>
                <w:rStyle w:val="StyleComplexNazanin"/>
                <w:rFonts w:asciiTheme="majorBidi" w:hAnsiTheme="majorBidi" w:cs="Cambria"/>
                <w:lang w:bidi="fa-IR"/>
              </w:rPr>
              <w:sym w:font="WingDings" w:char="F0E7"/>
            </w:r>
          </w:p>
        </w:tc>
        <w:tc>
          <w:tcPr>
            <w:tcW w:w="1582" w:type="dxa"/>
          </w:tcPr>
          <w:p w14:paraId="18FA9900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0BF7AA0A" w14:textId="77777777" w:rsidTr="007241DD">
        <w:trPr>
          <w:cantSplit/>
        </w:trPr>
        <w:tc>
          <w:tcPr>
            <w:tcW w:w="794" w:type="dxa"/>
            <w:vAlign w:val="center"/>
          </w:tcPr>
          <w:p w14:paraId="1BB137B5" w14:textId="33A09334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48</w:t>
            </w:r>
          </w:p>
        </w:tc>
        <w:tc>
          <w:tcPr>
            <w:tcW w:w="9411" w:type="dxa"/>
            <w:gridSpan w:val="4"/>
          </w:tcPr>
          <w:p w14:paraId="78B2C8E8" w14:textId="77777777" w:rsidR="00485D6F" w:rsidRDefault="00485D6F" w:rsidP="007241DD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متن یا تنه سوال</w:t>
            </w:r>
          </w:p>
          <w:p w14:paraId="7DD26849" w14:textId="77777777" w:rsidR="00485D6F" w:rsidRPr="005460F2" w:rsidRDefault="00485D6F" w:rsidP="007241DD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4CABF89D" w14:textId="77777777" w:rsidTr="007241DD">
        <w:trPr>
          <w:cantSplit/>
        </w:trPr>
        <w:tc>
          <w:tcPr>
            <w:tcW w:w="794" w:type="dxa"/>
          </w:tcPr>
          <w:p w14:paraId="3742FC4D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1FD5F86E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6EA8615C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اول (گزینه صحیح را با زدن علامت * در خانه سمت راست شماره گزینه مشخص نمایید)</w:t>
            </w:r>
          </w:p>
        </w:tc>
      </w:tr>
      <w:tr w:rsidR="00485D6F" w:rsidRPr="005460F2" w14:paraId="3BF88510" w14:textId="77777777" w:rsidTr="007241DD">
        <w:trPr>
          <w:cantSplit/>
        </w:trPr>
        <w:tc>
          <w:tcPr>
            <w:tcW w:w="794" w:type="dxa"/>
          </w:tcPr>
          <w:p w14:paraId="7C6D71FA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0DBA86F3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47D7C6F5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دوم</w:t>
            </w:r>
          </w:p>
        </w:tc>
      </w:tr>
      <w:tr w:rsidR="00485D6F" w:rsidRPr="005460F2" w14:paraId="3E6298BE" w14:textId="77777777" w:rsidTr="007241DD">
        <w:trPr>
          <w:cantSplit/>
        </w:trPr>
        <w:tc>
          <w:tcPr>
            <w:tcW w:w="794" w:type="dxa"/>
          </w:tcPr>
          <w:p w14:paraId="48158B68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7D91F164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62E676A6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سوم</w:t>
            </w:r>
          </w:p>
        </w:tc>
      </w:tr>
      <w:tr w:rsidR="00485D6F" w:rsidRPr="005460F2" w14:paraId="7E3022DA" w14:textId="77777777" w:rsidTr="007241DD">
        <w:trPr>
          <w:cantSplit/>
        </w:trPr>
        <w:tc>
          <w:tcPr>
            <w:tcW w:w="794" w:type="dxa"/>
          </w:tcPr>
          <w:p w14:paraId="678A9414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4A5FA20D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51D89DF2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چهارم</w:t>
            </w:r>
          </w:p>
        </w:tc>
      </w:tr>
      <w:tr w:rsidR="00485D6F" w:rsidRPr="005460F2" w14:paraId="3CFD3A91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17B61283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3EF0F53F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195347CD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59BCADDB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36669AF4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2AF6500D" w14:textId="77777777" w:rsidR="00485D6F" w:rsidRPr="005460F2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0FCCC4B4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3DA2D5A1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1A4C1186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2AEA49B9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متن سناریو برای سوالات ، در صورتی که برای سوال یا سوالات زیر سناریو وجود دارد در ردیف زیر بنویسید.</w:t>
            </w:r>
          </w:p>
          <w:p w14:paraId="791AF593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01299AB1" w14:textId="77777777" w:rsidTr="007241DD">
        <w:trPr>
          <w:cantSplit/>
        </w:trPr>
        <w:tc>
          <w:tcPr>
            <w:tcW w:w="10205" w:type="dxa"/>
            <w:gridSpan w:val="5"/>
          </w:tcPr>
          <w:p w14:paraId="734904BD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5347B64D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7B53B5C9" w14:textId="77777777" w:rsidTr="007241DD">
        <w:trPr>
          <w:cantSplit/>
        </w:trPr>
        <w:tc>
          <w:tcPr>
            <w:tcW w:w="794" w:type="dxa"/>
          </w:tcPr>
          <w:p w14:paraId="34202F4D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51C35CE3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Fonts w:ascii="Calibri" w:hAnsi="Calibri" w:cs="B Yagut" w:hint="cs"/>
                <w:b/>
                <w:color w:val="000000"/>
                <w:rtl/>
              </w:rPr>
              <w:t>محل درج نام درس یا آزمون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4ECF537B" w14:textId="77777777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Pr="005B1C14">
              <w:rPr>
                <w:rStyle w:val="StyleComplexNazanin"/>
                <w:rFonts w:asciiTheme="majorBidi" w:hAnsiTheme="majorBidi" w:cs="Cambria"/>
                <w:lang w:bidi="fa-IR"/>
              </w:rPr>
              <w:sym w:font="WingDings" w:char="F0E7"/>
            </w:r>
          </w:p>
        </w:tc>
        <w:tc>
          <w:tcPr>
            <w:tcW w:w="1582" w:type="dxa"/>
          </w:tcPr>
          <w:p w14:paraId="02C28422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7AE8E1A7" w14:textId="77777777" w:rsidTr="007241DD">
        <w:trPr>
          <w:cantSplit/>
        </w:trPr>
        <w:tc>
          <w:tcPr>
            <w:tcW w:w="794" w:type="dxa"/>
            <w:vAlign w:val="center"/>
          </w:tcPr>
          <w:p w14:paraId="5571CB05" w14:textId="75B87824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49</w:t>
            </w:r>
          </w:p>
        </w:tc>
        <w:tc>
          <w:tcPr>
            <w:tcW w:w="9411" w:type="dxa"/>
            <w:gridSpan w:val="4"/>
          </w:tcPr>
          <w:p w14:paraId="0986580F" w14:textId="77777777" w:rsidR="00485D6F" w:rsidRDefault="00485D6F" w:rsidP="007241DD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متن یا تنه سوال</w:t>
            </w:r>
          </w:p>
          <w:p w14:paraId="01ECF7BE" w14:textId="77777777" w:rsidR="00485D6F" w:rsidRPr="005460F2" w:rsidRDefault="00485D6F" w:rsidP="007241DD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055395BF" w14:textId="77777777" w:rsidTr="007241DD">
        <w:trPr>
          <w:cantSplit/>
        </w:trPr>
        <w:tc>
          <w:tcPr>
            <w:tcW w:w="794" w:type="dxa"/>
          </w:tcPr>
          <w:p w14:paraId="5325B543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68A7A3FA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024AA975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اول (گزینه صحیح را با زدن علامت * در خانه سمت راست شماره گزینه مشخص نمایید)</w:t>
            </w:r>
          </w:p>
        </w:tc>
      </w:tr>
      <w:tr w:rsidR="00485D6F" w:rsidRPr="005460F2" w14:paraId="12AE6242" w14:textId="77777777" w:rsidTr="007241DD">
        <w:trPr>
          <w:cantSplit/>
        </w:trPr>
        <w:tc>
          <w:tcPr>
            <w:tcW w:w="794" w:type="dxa"/>
          </w:tcPr>
          <w:p w14:paraId="72A46241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275A4C58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4E2F9686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دوم</w:t>
            </w:r>
          </w:p>
        </w:tc>
      </w:tr>
      <w:tr w:rsidR="00485D6F" w:rsidRPr="005460F2" w14:paraId="4D7128BA" w14:textId="77777777" w:rsidTr="007241DD">
        <w:trPr>
          <w:cantSplit/>
        </w:trPr>
        <w:tc>
          <w:tcPr>
            <w:tcW w:w="794" w:type="dxa"/>
          </w:tcPr>
          <w:p w14:paraId="46FC2DB5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53724747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6225566B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سوم</w:t>
            </w:r>
          </w:p>
        </w:tc>
      </w:tr>
      <w:tr w:rsidR="00485D6F" w:rsidRPr="005460F2" w14:paraId="24D341C5" w14:textId="77777777" w:rsidTr="007241DD">
        <w:trPr>
          <w:cantSplit/>
        </w:trPr>
        <w:tc>
          <w:tcPr>
            <w:tcW w:w="794" w:type="dxa"/>
          </w:tcPr>
          <w:p w14:paraId="093449F4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3605DC13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19D894DA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چهارم</w:t>
            </w:r>
          </w:p>
        </w:tc>
      </w:tr>
      <w:tr w:rsidR="00485D6F" w:rsidRPr="005460F2" w14:paraId="7DDD4D1B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578EDC7C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1EAD6A8C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6AA26AE2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2DE3F341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1CF7D490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73EB4062" w14:textId="77777777" w:rsidR="00485D6F" w:rsidRPr="005460F2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2311D91A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7EC28AB1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084F96C0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7056ED55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51DBCED0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3AAA4246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7899E1FE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متن سناریو برای سوالات ، در صورتی که برای سوال یا سوالات زیر سناریو وجود دارد در ردیف زیر بنویسید.</w:t>
            </w:r>
          </w:p>
          <w:p w14:paraId="427FC4B6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31AD5789" w14:textId="77777777" w:rsidTr="007241DD">
        <w:trPr>
          <w:cantSplit/>
        </w:trPr>
        <w:tc>
          <w:tcPr>
            <w:tcW w:w="10205" w:type="dxa"/>
            <w:gridSpan w:val="5"/>
          </w:tcPr>
          <w:p w14:paraId="30BD4E33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696DBB0A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6F897137" w14:textId="77777777" w:rsidTr="007241DD">
        <w:trPr>
          <w:cantSplit/>
        </w:trPr>
        <w:tc>
          <w:tcPr>
            <w:tcW w:w="794" w:type="dxa"/>
          </w:tcPr>
          <w:p w14:paraId="6203E1A2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49F3ECE7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Fonts w:ascii="Calibri" w:hAnsi="Calibri" w:cs="B Yagut" w:hint="cs"/>
                <w:b/>
                <w:color w:val="000000"/>
                <w:rtl/>
              </w:rPr>
              <w:t>محل درج نام درس یا آزمون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2DD426B9" w14:textId="77777777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Pr="005B1C14">
              <w:rPr>
                <w:rStyle w:val="StyleComplexNazanin"/>
                <w:rFonts w:asciiTheme="majorBidi" w:hAnsiTheme="majorBidi" w:cs="Cambria"/>
                <w:lang w:bidi="fa-IR"/>
              </w:rPr>
              <w:sym w:font="WingDings" w:char="F0E7"/>
            </w:r>
          </w:p>
        </w:tc>
        <w:tc>
          <w:tcPr>
            <w:tcW w:w="1582" w:type="dxa"/>
          </w:tcPr>
          <w:p w14:paraId="3EDE41A7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3FD5EF3F" w14:textId="77777777" w:rsidTr="007241DD">
        <w:trPr>
          <w:cantSplit/>
        </w:trPr>
        <w:tc>
          <w:tcPr>
            <w:tcW w:w="794" w:type="dxa"/>
            <w:vAlign w:val="center"/>
          </w:tcPr>
          <w:p w14:paraId="06C94B1D" w14:textId="08FA257F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50</w:t>
            </w:r>
          </w:p>
        </w:tc>
        <w:tc>
          <w:tcPr>
            <w:tcW w:w="9411" w:type="dxa"/>
            <w:gridSpan w:val="4"/>
          </w:tcPr>
          <w:p w14:paraId="73533C06" w14:textId="77777777" w:rsidR="00485D6F" w:rsidRDefault="00485D6F" w:rsidP="007241DD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متن یا تنه سوال</w:t>
            </w:r>
          </w:p>
          <w:p w14:paraId="5B329DA0" w14:textId="77777777" w:rsidR="00485D6F" w:rsidRPr="005460F2" w:rsidRDefault="00485D6F" w:rsidP="007241DD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5D825B62" w14:textId="77777777" w:rsidTr="007241DD">
        <w:trPr>
          <w:cantSplit/>
        </w:trPr>
        <w:tc>
          <w:tcPr>
            <w:tcW w:w="794" w:type="dxa"/>
          </w:tcPr>
          <w:p w14:paraId="0D4821DA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23475322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024CF5E7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اول (گزینه صحیح را با زدن علامت * در خانه سمت راست شماره گزینه مشخص نمایید)</w:t>
            </w:r>
          </w:p>
        </w:tc>
      </w:tr>
      <w:tr w:rsidR="00485D6F" w:rsidRPr="005460F2" w14:paraId="37D626DE" w14:textId="77777777" w:rsidTr="007241DD">
        <w:trPr>
          <w:cantSplit/>
        </w:trPr>
        <w:tc>
          <w:tcPr>
            <w:tcW w:w="794" w:type="dxa"/>
          </w:tcPr>
          <w:p w14:paraId="6CF8AED8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1B58890F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2E8ED034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دوم</w:t>
            </w:r>
          </w:p>
        </w:tc>
      </w:tr>
      <w:tr w:rsidR="00485D6F" w:rsidRPr="005460F2" w14:paraId="1810F51B" w14:textId="77777777" w:rsidTr="007241DD">
        <w:trPr>
          <w:cantSplit/>
        </w:trPr>
        <w:tc>
          <w:tcPr>
            <w:tcW w:w="794" w:type="dxa"/>
          </w:tcPr>
          <w:p w14:paraId="2D9DF388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1F947CED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1E8965BE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سوم</w:t>
            </w:r>
          </w:p>
        </w:tc>
      </w:tr>
      <w:tr w:rsidR="00485D6F" w:rsidRPr="005460F2" w14:paraId="2720A56F" w14:textId="77777777" w:rsidTr="007241DD">
        <w:trPr>
          <w:cantSplit/>
        </w:trPr>
        <w:tc>
          <w:tcPr>
            <w:tcW w:w="794" w:type="dxa"/>
          </w:tcPr>
          <w:p w14:paraId="5D97C06F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21BE41EF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1AF43EF9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چهارم</w:t>
            </w:r>
          </w:p>
        </w:tc>
      </w:tr>
      <w:tr w:rsidR="00485D6F" w:rsidRPr="005460F2" w14:paraId="23F69FAF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2A775809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3F791A66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7DFD2945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4758D43D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35D315EE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742525CA" w14:textId="77777777" w:rsidR="00485D6F" w:rsidRPr="005460F2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50279B9C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3E309D6D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6A142C85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6C94058C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22FCE6ED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متن سناریو برای سوالات ، در صورتی که برای سوال یا سوالات زیر سناریو وجود دارد در ردیف زیر بنویسید.</w:t>
            </w:r>
          </w:p>
          <w:p w14:paraId="5B33C832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15F432A1" w14:textId="77777777" w:rsidTr="007241DD">
        <w:trPr>
          <w:cantSplit/>
        </w:trPr>
        <w:tc>
          <w:tcPr>
            <w:tcW w:w="10205" w:type="dxa"/>
            <w:gridSpan w:val="5"/>
          </w:tcPr>
          <w:p w14:paraId="05A5AE78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4022E692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41530A18" w14:textId="77777777" w:rsidTr="007241DD">
        <w:trPr>
          <w:cantSplit/>
        </w:trPr>
        <w:tc>
          <w:tcPr>
            <w:tcW w:w="794" w:type="dxa"/>
          </w:tcPr>
          <w:p w14:paraId="5446F7D2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419E0902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Fonts w:ascii="Calibri" w:hAnsi="Calibri" w:cs="B Yagut" w:hint="cs"/>
                <w:b/>
                <w:color w:val="000000"/>
                <w:rtl/>
              </w:rPr>
              <w:t>محل درج نام درس یا آزمون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66CC63C5" w14:textId="77777777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Pr="005B1C14">
              <w:rPr>
                <w:rStyle w:val="StyleComplexNazanin"/>
                <w:rFonts w:asciiTheme="majorBidi" w:hAnsiTheme="majorBidi" w:cs="Cambria"/>
                <w:lang w:bidi="fa-IR"/>
              </w:rPr>
              <w:sym w:font="WingDings" w:char="F0E7"/>
            </w:r>
          </w:p>
        </w:tc>
        <w:tc>
          <w:tcPr>
            <w:tcW w:w="1582" w:type="dxa"/>
          </w:tcPr>
          <w:p w14:paraId="4A1C78CC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3B16497E" w14:textId="77777777" w:rsidTr="007241DD">
        <w:trPr>
          <w:cantSplit/>
        </w:trPr>
        <w:tc>
          <w:tcPr>
            <w:tcW w:w="794" w:type="dxa"/>
            <w:vAlign w:val="center"/>
          </w:tcPr>
          <w:p w14:paraId="29B70859" w14:textId="237BE85B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51</w:t>
            </w:r>
          </w:p>
        </w:tc>
        <w:tc>
          <w:tcPr>
            <w:tcW w:w="9411" w:type="dxa"/>
            <w:gridSpan w:val="4"/>
          </w:tcPr>
          <w:p w14:paraId="6DC7F8B3" w14:textId="77777777" w:rsidR="00485D6F" w:rsidRDefault="00485D6F" w:rsidP="007241DD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متن یا تنه سوال</w:t>
            </w:r>
          </w:p>
          <w:p w14:paraId="2B9CD7FA" w14:textId="77777777" w:rsidR="00485D6F" w:rsidRPr="005460F2" w:rsidRDefault="00485D6F" w:rsidP="007241DD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36139269" w14:textId="77777777" w:rsidTr="007241DD">
        <w:trPr>
          <w:cantSplit/>
        </w:trPr>
        <w:tc>
          <w:tcPr>
            <w:tcW w:w="794" w:type="dxa"/>
          </w:tcPr>
          <w:p w14:paraId="610E3F0A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7A953B6B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4A158170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اول (گزینه صحیح را با زدن علامت * در خانه سمت راست شماره گزینه مشخص نمایید)</w:t>
            </w:r>
          </w:p>
        </w:tc>
      </w:tr>
      <w:tr w:rsidR="00485D6F" w:rsidRPr="005460F2" w14:paraId="0142BDE7" w14:textId="77777777" w:rsidTr="007241DD">
        <w:trPr>
          <w:cantSplit/>
        </w:trPr>
        <w:tc>
          <w:tcPr>
            <w:tcW w:w="794" w:type="dxa"/>
          </w:tcPr>
          <w:p w14:paraId="27E48F20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06539552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4F942455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دوم</w:t>
            </w:r>
          </w:p>
        </w:tc>
      </w:tr>
      <w:tr w:rsidR="00485D6F" w:rsidRPr="005460F2" w14:paraId="1006A156" w14:textId="77777777" w:rsidTr="007241DD">
        <w:trPr>
          <w:cantSplit/>
        </w:trPr>
        <w:tc>
          <w:tcPr>
            <w:tcW w:w="794" w:type="dxa"/>
          </w:tcPr>
          <w:p w14:paraId="787C0568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48E8535A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13D290B8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سوم</w:t>
            </w:r>
          </w:p>
        </w:tc>
      </w:tr>
      <w:tr w:rsidR="00485D6F" w:rsidRPr="005460F2" w14:paraId="4DCBB0E3" w14:textId="77777777" w:rsidTr="007241DD">
        <w:trPr>
          <w:cantSplit/>
        </w:trPr>
        <w:tc>
          <w:tcPr>
            <w:tcW w:w="794" w:type="dxa"/>
          </w:tcPr>
          <w:p w14:paraId="69682673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5B97EB2F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6E264902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چهارم</w:t>
            </w:r>
          </w:p>
        </w:tc>
      </w:tr>
      <w:tr w:rsidR="00485D6F" w:rsidRPr="005460F2" w14:paraId="746AEF9B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1A4DC251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34246CB3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21FF6A30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457712AE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04148358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5E997526" w14:textId="77777777" w:rsidR="00485D6F" w:rsidRPr="005460F2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4030181C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1019B3D4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451494B2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419951D9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31E5BBDD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0DA67B2E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5564D271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متن سناریو برای سوالات ، در صورتی که برای سوال یا سوالات زیر سناریو وجود دارد در ردیف زیر بنویسید.</w:t>
            </w:r>
          </w:p>
          <w:p w14:paraId="17EA2BFE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2F014B74" w14:textId="77777777" w:rsidTr="007241DD">
        <w:trPr>
          <w:cantSplit/>
        </w:trPr>
        <w:tc>
          <w:tcPr>
            <w:tcW w:w="10205" w:type="dxa"/>
            <w:gridSpan w:val="5"/>
          </w:tcPr>
          <w:p w14:paraId="46D04743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3F4AADFB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020D8145" w14:textId="77777777" w:rsidTr="007241DD">
        <w:trPr>
          <w:cantSplit/>
        </w:trPr>
        <w:tc>
          <w:tcPr>
            <w:tcW w:w="794" w:type="dxa"/>
          </w:tcPr>
          <w:p w14:paraId="5FB86FBD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41A39441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Fonts w:ascii="Calibri" w:hAnsi="Calibri" w:cs="B Yagut" w:hint="cs"/>
                <w:b/>
                <w:color w:val="000000"/>
                <w:rtl/>
              </w:rPr>
              <w:t>محل درج نام درس یا آزمون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3B7B5F59" w14:textId="77777777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Pr="005B1C14">
              <w:rPr>
                <w:rStyle w:val="StyleComplexNazanin"/>
                <w:rFonts w:asciiTheme="majorBidi" w:hAnsiTheme="majorBidi" w:cs="Cambria"/>
                <w:lang w:bidi="fa-IR"/>
              </w:rPr>
              <w:sym w:font="WingDings" w:char="F0E7"/>
            </w:r>
          </w:p>
        </w:tc>
        <w:tc>
          <w:tcPr>
            <w:tcW w:w="1582" w:type="dxa"/>
          </w:tcPr>
          <w:p w14:paraId="0705BC17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2C1AB6E7" w14:textId="77777777" w:rsidTr="007241DD">
        <w:trPr>
          <w:cantSplit/>
        </w:trPr>
        <w:tc>
          <w:tcPr>
            <w:tcW w:w="794" w:type="dxa"/>
            <w:vAlign w:val="center"/>
          </w:tcPr>
          <w:p w14:paraId="5B24EF69" w14:textId="0A674746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52</w:t>
            </w:r>
          </w:p>
        </w:tc>
        <w:tc>
          <w:tcPr>
            <w:tcW w:w="9411" w:type="dxa"/>
            <w:gridSpan w:val="4"/>
          </w:tcPr>
          <w:p w14:paraId="33016398" w14:textId="77777777" w:rsidR="00485D6F" w:rsidRDefault="00485D6F" w:rsidP="007241DD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متن یا تنه سوال</w:t>
            </w:r>
          </w:p>
          <w:p w14:paraId="57567D88" w14:textId="77777777" w:rsidR="00485D6F" w:rsidRPr="005460F2" w:rsidRDefault="00485D6F" w:rsidP="007241DD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5BFB3A03" w14:textId="77777777" w:rsidTr="007241DD">
        <w:trPr>
          <w:cantSplit/>
        </w:trPr>
        <w:tc>
          <w:tcPr>
            <w:tcW w:w="794" w:type="dxa"/>
          </w:tcPr>
          <w:p w14:paraId="17E7965C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2A80041E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0C2AAB53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اول (گزینه صحیح را با زدن علامت * در خانه سمت راست شماره گزینه مشخص نمایید)</w:t>
            </w:r>
          </w:p>
        </w:tc>
      </w:tr>
      <w:tr w:rsidR="00485D6F" w:rsidRPr="005460F2" w14:paraId="12A3BBB5" w14:textId="77777777" w:rsidTr="007241DD">
        <w:trPr>
          <w:cantSplit/>
        </w:trPr>
        <w:tc>
          <w:tcPr>
            <w:tcW w:w="794" w:type="dxa"/>
          </w:tcPr>
          <w:p w14:paraId="4FED5B08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5FCA28DB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698E496D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دوم</w:t>
            </w:r>
          </w:p>
        </w:tc>
      </w:tr>
      <w:tr w:rsidR="00485D6F" w:rsidRPr="005460F2" w14:paraId="7E854900" w14:textId="77777777" w:rsidTr="007241DD">
        <w:trPr>
          <w:cantSplit/>
        </w:trPr>
        <w:tc>
          <w:tcPr>
            <w:tcW w:w="794" w:type="dxa"/>
          </w:tcPr>
          <w:p w14:paraId="2E64D1D1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6CD20834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5091A575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سوم</w:t>
            </w:r>
          </w:p>
        </w:tc>
      </w:tr>
      <w:tr w:rsidR="00485D6F" w:rsidRPr="005460F2" w14:paraId="5401A89F" w14:textId="77777777" w:rsidTr="007241DD">
        <w:trPr>
          <w:cantSplit/>
        </w:trPr>
        <w:tc>
          <w:tcPr>
            <w:tcW w:w="794" w:type="dxa"/>
          </w:tcPr>
          <w:p w14:paraId="5A4E7A7C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0FBDE00F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02496057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چهارم</w:t>
            </w:r>
          </w:p>
        </w:tc>
      </w:tr>
      <w:tr w:rsidR="00485D6F" w:rsidRPr="005460F2" w14:paraId="30976C89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5EAEAC63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6E182D86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7329B741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3C2B8B2D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6D871B28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22681DD8" w14:textId="77777777" w:rsidR="00485D6F" w:rsidRPr="005460F2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0F4DAA3C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31886D34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2772CB8C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07E2C79D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79F77008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متن سناریو برای سوالات ، در صورتی که برای سوال یا سوالات زیر سناریو وجود دارد در ردیف زیر بنویسید.</w:t>
            </w:r>
          </w:p>
          <w:p w14:paraId="2491C943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57255EA8" w14:textId="77777777" w:rsidTr="007241DD">
        <w:trPr>
          <w:cantSplit/>
        </w:trPr>
        <w:tc>
          <w:tcPr>
            <w:tcW w:w="10205" w:type="dxa"/>
            <w:gridSpan w:val="5"/>
          </w:tcPr>
          <w:p w14:paraId="22109553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713D48F9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58EA14ED" w14:textId="77777777" w:rsidTr="007241DD">
        <w:trPr>
          <w:cantSplit/>
        </w:trPr>
        <w:tc>
          <w:tcPr>
            <w:tcW w:w="794" w:type="dxa"/>
          </w:tcPr>
          <w:p w14:paraId="4FAD49F1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45FA8681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Fonts w:ascii="Calibri" w:hAnsi="Calibri" w:cs="B Yagut" w:hint="cs"/>
                <w:b/>
                <w:color w:val="000000"/>
                <w:rtl/>
              </w:rPr>
              <w:t>محل درج نام درس یا آزمون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3706E88B" w14:textId="77777777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Pr="005B1C14">
              <w:rPr>
                <w:rStyle w:val="StyleComplexNazanin"/>
                <w:rFonts w:asciiTheme="majorBidi" w:hAnsiTheme="majorBidi" w:cs="Cambria"/>
                <w:lang w:bidi="fa-IR"/>
              </w:rPr>
              <w:sym w:font="WingDings" w:char="F0E7"/>
            </w:r>
          </w:p>
        </w:tc>
        <w:tc>
          <w:tcPr>
            <w:tcW w:w="1582" w:type="dxa"/>
          </w:tcPr>
          <w:p w14:paraId="1F13E2A2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2F236E3B" w14:textId="77777777" w:rsidTr="007241DD">
        <w:trPr>
          <w:cantSplit/>
        </w:trPr>
        <w:tc>
          <w:tcPr>
            <w:tcW w:w="794" w:type="dxa"/>
            <w:vAlign w:val="center"/>
          </w:tcPr>
          <w:p w14:paraId="2731AB28" w14:textId="5363EC0A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53</w:t>
            </w:r>
          </w:p>
        </w:tc>
        <w:tc>
          <w:tcPr>
            <w:tcW w:w="9411" w:type="dxa"/>
            <w:gridSpan w:val="4"/>
          </w:tcPr>
          <w:p w14:paraId="377FD5F4" w14:textId="77777777" w:rsidR="00485D6F" w:rsidRDefault="00485D6F" w:rsidP="007241DD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متن یا تنه سوال</w:t>
            </w:r>
          </w:p>
          <w:p w14:paraId="3E3FC2DD" w14:textId="77777777" w:rsidR="00485D6F" w:rsidRPr="005460F2" w:rsidRDefault="00485D6F" w:rsidP="007241DD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5A867B81" w14:textId="77777777" w:rsidTr="007241DD">
        <w:trPr>
          <w:cantSplit/>
        </w:trPr>
        <w:tc>
          <w:tcPr>
            <w:tcW w:w="794" w:type="dxa"/>
          </w:tcPr>
          <w:p w14:paraId="7D488E05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637D45AF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57E72BC1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اول (گزینه صحیح را با زدن علامت * در خانه سمت راست شماره گزینه مشخص نمایید)</w:t>
            </w:r>
          </w:p>
        </w:tc>
      </w:tr>
      <w:tr w:rsidR="00485D6F" w:rsidRPr="005460F2" w14:paraId="5E4DDFB5" w14:textId="77777777" w:rsidTr="007241DD">
        <w:trPr>
          <w:cantSplit/>
        </w:trPr>
        <w:tc>
          <w:tcPr>
            <w:tcW w:w="794" w:type="dxa"/>
          </w:tcPr>
          <w:p w14:paraId="743CEF62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60B8758A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1F82218D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دوم</w:t>
            </w:r>
          </w:p>
        </w:tc>
      </w:tr>
      <w:tr w:rsidR="00485D6F" w:rsidRPr="005460F2" w14:paraId="1C98D8D7" w14:textId="77777777" w:rsidTr="007241DD">
        <w:trPr>
          <w:cantSplit/>
        </w:trPr>
        <w:tc>
          <w:tcPr>
            <w:tcW w:w="794" w:type="dxa"/>
          </w:tcPr>
          <w:p w14:paraId="6C8C1983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55BBB2F8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1CCDC204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سوم</w:t>
            </w:r>
          </w:p>
        </w:tc>
      </w:tr>
      <w:tr w:rsidR="00485D6F" w:rsidRPr="005460F2" w14:paraId="46018A31" w14:textId="77777777" w:rsidTr="007241DD">
        <w:trPr>
          <w:cantSplit/>
        </w:trPr>
        <w:tc>
          <w:tcPr>
            <w:tcW w:w="794" w:type="dxa"/>
          </w:tcPr>
          <w:p w14:paraId="2EC36B3A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19F54F9D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72FBEEB5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چهارم</w:t>
            </w:r>
          </w:p>
        </w:tc>
      </w:tr>
      <w:tr w:rsidR="00485D6F" w:rsidRPr="005460F2" w14:paraId="5D0B3555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441F5E21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026AFA26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089FE309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1209DA32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1F047241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78D58551" w14:textId="77777777" w:rsidR="00485D6F" w:rsidRPr="005460F2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32686558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6A04B09E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50F87A75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677ECB45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0648FE12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7C966173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3947B083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متن سناریو برای سوالات ، در صورتی که برای سوال یا سوالات زیر سناریو وجود دارد در ردیف زیر بنویسید.</w:t>
            </w:r>
          </w:p>
          <w:p w14:paraId="0E4B5F5E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6DB8D317" w14:textId="77777777" w:rsidTr="007241DD">
        <w:trPr>
          <w:cantSplit/>
        </w:trPr>
        <w:tc>
          <w:tcPr>
            <w:tcW w:w="10205" w:type="dxa"/>
            <w:gridSpan w:val="5"/>
          </w:tcPr>
          <w:p w14:paraId="302583D8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2A3FD41B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1505D120" w14:textId="77777777" w:rsidTr="007241DD">
        <w:trPr>
          <w:cantSplit/>
        </w:trPr>
        <w:tc>
          <w:tcPr>
            <w:tcW w:w="794" w:type="dxa"/>
          </w:tcPr>
          <w:p w14:paraId="66871DE7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68930D31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Fonts w:ascii="Calibri" w:hAnsi="Calibri" w:cs="B Yagut" w:hint="cs"/>
                <w:b/>
                <w:color w:val="000000"/>
                <w:rtl/>
              </w:rPr>
              <w:t>محل درج نام درس یا آزمون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6C6E0EAE" w14:textId="77777777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Pr="005B1C14">
              <w:rPr>
                <w:rStyle w:val="StyleComplexNazanin"/>
                <w:rFonts w:asciiTheme="majorBidi" w:hAnsiTheme="majorBidi" w:cs="Cambria"/>
                <w:lang w:bidi="fa-IR"/>
              </w:rPr>
              <w:sym w:font="WingDings" w:char="F0E7"/>
            </w:r>
          </w:p>
        </w:tc>
        <w:tc>
          <w:tcPr>
            <w:tcW w:w="1582" w:type="dxa"/>
          </w:tcPr>
          <w:p w14:paraId="5536090B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710613EC" w14:textId="77777777" w:rsidTr="007241DD">
        <w:trPr>
          <w:cantSplit/>
        </w:trPr>
        <w:tc>
          <w:tcPr>
            <w:tcW w:w="794" w:type="dxa"/>
            <w:vAlign w:val="center"/>
          </w:tcPr>
          <w:p w14:paraId="1B348235" w14:textId="2F1AB6E9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54</w:t>
            </w:r>
          </w:p>
        </w:tc>
        <w:tc>
          <w:tcPr>
            <w:tcW w:w="9411" w:type="dxa"/>
            <w:gridSpan w:val="4"/>
          </w:tcPr>
          <w:p w14:paraId="4873ECF7" w14:textId="77777777" w:rsidR="00485D6F" w:rsidRDefault="00485D6F" w:rsidP="007241DD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متن یا تنه سوال</w:t>
            </w:r>
          </w:p>
          <w:p w14:paraId="2256A509" w14:textId="77777777" w:rsidR="00485D6F" w:rsidRPr="005460F2" w:rsidRDefault="00485D6F" w:rsidP="007241DD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553629A2" w14:textId="77777777" w:rsidTr="007241DD">
        <w:trPr>
          <w:cantSplit/>
        </w:trPr>
        <w:tc>
          <w:tcPr>
            <w:tcW w:w="794" w:type="dxa"/>
          </w:tcPr>
          <w:p w14:paraId="113733C8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0DCA3AA1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2237E418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اول (گزینه صحیح را با زدن علامت * در خانه سمت راست شماره گزینه مشخص نمایید)</w:t>
            </w:r>
          </w:p>
        </w:tc>
      </w:tr>
      <w:tr w:rsidR="00485D6F" w:rsidRPr="005460F2" w14:paraId="0AE2B62A" w14:textId="77777777" w:rsidTr="007241DD">
        <w:trPr>
          <w:cantSplit/>
        </w:trPr>
        <w:tc>
          <w:tcPr>
            <w:tcW w:w="794" w:type="dxa"/>
          </w:tcPr>
          <w:p w14:paraId="19E81F8B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790EDC5A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4A286620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دوم</w:t>
            </w:r>
          </w:p>
        </w:tc>
      </w:tr>
      <w:tr w:rsidR="00485D6F" w:rsidRPr="005460F2" w14:paraId="7A9BFD21" w14:textId="77777777" w:rsidTr="007241DD">
        <w:trPr>
          <w:cantSplit/>
        </w:trPr>
        <w:tc>
          <w:tcPr>
            <w:tcW w:w="794" w:type="dxa"/>
          </w:tcPr>
          <w:p w14:paraId="3673293F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7B02345E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1E9FFC3A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سوم</w:t>
            </w:r>
          </w:p>
        </w:tc>
      </w:tr>
      <w:tr w:rsidR="00485D6F" w:rsidRPr="005460F2" w14:paraId="25062EC5" w14:textId="77777777" w:rsidTr="007241DD">
        <w:trPr>
          <w:cantSplit/>
        </w:trPr>
        <w:tc>
          <w:tcPr>
            <w:tcW w:w="794" w:type="dxa"/>
          </w:tcPr>
          <w:p w14:paraId="4D4AE6CE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4D854494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0CA4B025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چهارم</w:t>
            </w:r>
          </w:p>
        </w:tc>
      </w:tr>
      <w:tr w:rsidR="00485D6F" w:rsidRPr="005460F2" w14:paraId="0D0C1DDD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793CFF4C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341B0E9B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00C65D18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24E25AB0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1ABDDCA5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54EE0934" w14:textId="77777777" w:rsidR="00485D6F" w:rsidRPr="005460F2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4AE40587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28B4F817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419E6159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740968BF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28046A4A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69A7EABD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4C6E58F2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lastRenderedPageBreak/>
              <w:t>متن سناریو برای سوالات ، در صورتی که برای سوال یا سوالات زیر سناریو وجود دارد در ردیف زیر بنویسید.</w:t>
            </w:r>
          </w:p>
          <w:p w14:paraId="4057215E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65301E75" w14:textId="77777777" w:rsidTr="007241DD">
        <w:trPr>
          <w:cantSplit/>
        </w:trPr>
        <w:tc>
          <w:tcPr>
            <w:tcW w:w="10205" w:type="dxa"/>
            <w:gridSpan w:val="5"/>
          </w:tcPr>
          <w:p w14:paraId="69E53B76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1A26FFCD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4020D1E6" w14:textId="77777777" w:rsidTr="007241DD">
        <w:trPr>
          <w:cantSplit/>
        </w:trPr>
        <w:tc>
          <w:tcPr>
            <w:tcW w:w="794" w:type="dxa"/>
          </w:tcPr>
          <w:p w14:paraId="020D572F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54D65008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Fonts w:ascii="Calibri" w:hAnsi="Calibri" w:cs="B Yagut" w:hint="cs"/>
                <w:b/>
                <w:color w:val="000000"/>
                <w:rtl/>
              </w:rPr>
              <w:t>محل درج نام درس یا آزمون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3CC93852" w14:textId="77777777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Pr="005B1C14">
              <w:rPr>
                <w:rStyle w:val="StyleComplexNazanin"/>
                <w:rFonts w:asciiTheme="majorBidi" w:hAnsiTheme="majorBidi" w:cs="Cambria"/>
                <w:lang w:bidi="fa-IR"/>
              </w:rPr>
              <w:sym w:font="WingDings" w:char="F0E7"/>
            </w:r>
          </w:p>
        </w:tc>
        <w:tc>
          <w:tcPr>
            <w:tcW w:w="1582" w:type="dxa"/>
          </w:tcPr>
          <w:p w14:paraId="0E828479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66837C03" w14:textId="77777777" w:rsidTr="007241DD">
        <w:trPr>
          <w:cantSplit/>
        </w:trPr>
        <w:tc>
          <w:tcPr>
            <w:tcW w:w="794" w:type="dxa"/>
            <w:vAlign w:val="center"/>
          </w:tcPr>
          <w:p w14:paraId="46214A62" w14:textId="6AB9AC53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55</w:t>
            </w:r>
          </w:p>
        </w:tc>
        <w:tc>
          <w:tcPr>
            <w:tcW w:w="9411" w:type="dxa"/>
            <w:gridSpan w:val="4"/>
          </w:tcPr>
          <w:p w14:paraId="062F65AD" w14:textId="77777777" w:rsidR="00485D6F" w:rsidRDefault="00485D6F" w:rsidP="007241DD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متن یا تنه سوال</w:t>
            </w:r>
          </w:p>
          <w:p w14:paraId="635C49AE" w14:textId="77777777" w:rsidR="00485D6F" w:rsidRPr="005460F2" w:rsidRDefault="00485D6F" w:rsidP="007241DD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26378A64" w14:textId="77777777" w:rsidTr="007241DD">
        <w:trPr>
          <w:cantSplit/>
        </w:trPr>
        <w:tc>
          <w:tcPr>
            <w:tcW w:w="794" w:type="dxa"/>
          </w:tcPr>
          <w:p w14:paraId="5D397D31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0184B58B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5B3548D2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اول (گزینه صحیح را با زدن علامت * در خانه سمت راست شماره گزینه مشخص نمایید)</w:t>
            </w:r>
          </w:p>
        </w:tc>
      </w:tr>
      <w:tr w:rsidR="00485D6F" w:rsidRPr="005460F2" w14:paraId="2954C8BC" w14:textId="77777777" w:rsidTr="007241DD">
        <w:trPr>
          <w:cantSplit/>
        </w:trPr>
        <w:tc>
          <w:tcPr>
            <w:tcW w:w="794" w:type="dxa"/>
          </w:tcPr>
          <w:p w14:paraId="3BC4E510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0B945C46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55A4AB84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دوم</w:t>
            </w:r>
          </w:p>
        </w:tc>
      </w:tr>
      <w:tr w:rsidR="00485D6F" w:rsidRPr="005460F2" w14:paraId="3D908E8B" w14:textId="77777777" w:rsidTr="007241DD">
        <w:trPr>
          <w:cantSplit/>
        </w:trPr>
        <w:tc>
          <w:tcPr>
            <w:tcW w:w="794" w:type="dxa"/>
          </w:tcPr>
          <w:p w14:paraId="34A5AFB6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5352A3AC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245DCD0F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سوم</w:t>
            </w:r>
          </w:p>
        </w:tc>
      </w:tr>
      <w:tr w:rsidR="00485D6F" w:rsidRPr="005460F2" w14:paraId="2110529C" w14:textId="77777777" w:rsidTr="007241DD">
        <w:trPr>
          <w:cantSplit/>
        </w:trPr>
        <w:tc>
          <w:tcPr>
            <w:tcW w:w="794" w:type="dxa"/>
          </w:tcPr>
          <w:p w14:paraId="6DB93905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75CD5C70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62603CFB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چهارم</w:t>
            </w:r>
          </w:p>
        </w:tc>
      </w:tr>
      <w:tr w:rsidR="00485D6F" w:rsidRPr="005460F2" w14:paraId="63CE64E4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0A3DF3F5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05C4A3D9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37D893F6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00016D5A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51CCC619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0AB114C5" w14:textId="77777777" w:rsidR="00485D6F" w:rsidRPr="005460F2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46767939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4A154743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2D5BC117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340B4A7A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p w14:paraId="3034E9DC" w14:textId="77777777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069F6162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78FC77F5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متن سناریو برای سوالات ، در صورتی که برای سوال یا سوالات زیر سناریو وجود دارد در ردیف زیر بنویسید.</w:t>
            </w:r>
          </w:p>
          <w:p w14:paraId="0892E672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0ED3EA72" w14:textId="77777777" w:rsidTr="007241DD">
        <w:trPr>
          <w:cantSplit/>
        </w:trPr>
        <w:tc>
          <w:tcPr>
            <w:tcW w:w="10205" w:type="dxa"/>
            <w:gridSpan w:val="5"/>
          </w:tcPr>
          <w:p w14:paraId="2B67A865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42B40295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0A2F4972" w14:textId="77777777" w:rsidTr="007241DD">
        <w:trPr>
          <w:cantSplit/>
        </w:trPr>
        <w:tc>
          <w:tcPr>
            <w:tcW w:w="794" w:type="dxa"/>
          </w:tcPr>
          <w:p w14:paraId="72D5C27F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0D936CFD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Fonts w:ascii="Calibri" w:hAnsi="Calibri" w:cs="B Yagut" w:hint="cs"/>
                <w:b/>
                <w:color w:val="000000"/>
                <w:rtl/>
              </w:rPr>
              <w:t>محل درج نام درس یا آزمون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6BC8DA48" w14:textId="77777777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Pr="005B1C14">
              <w:rPr>
                <w:rStyle w:val="StyleComplexNazanin"/>
                <w:rFonts w:asciiTheme="majorBidi" w:hAnsiTheme="majorBidi" w:cs="Cambria"/>
                <w:lang w:bidi="fa-IR"/>
              </w:rPr>
              <w:sym w:font="WingDings" w:char="F0E7"/>
            </w:r>
          </w:p>
        </w:tc>
        <w:tc>
          <w:tcPr>
            <w:tcW w:w="1582" w:type="dxa"/>
          </w:tcPr>
          <w:p w14:paraId="136AFB16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09BA6382" w14:textId="77777777" w:rsidTr="007241DD">
        <w:trPr>
          <w:cantSplit/>
        </w:trPr>
        <w:tc>
          <w:tcPr>
            <w:tcW w:w="794" w:type="dxa"/>
            <w:vAlign w:val="center"/>
          </w:tcPr>
          <w:p w14:paraId="532154B5" w14:textId="1ED912F9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56</w:t>
            </w:r>
          </w:p>
        </w:tc>
        <w:tc>
          <w:tcPr>
            <w:tcW w:w="9411" w:type="dxa"/>
            <w:gridSpan w:val="4"/>
          </w:tcPr>
          <w:p w14:paraId="40BB89BB" w14:textId="77777777" w:rsidR="00485D6F" w:rsidRDefault="00485D6F" w:rsidP="007241DD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متن یا تنه سوال</w:t>
            </w:r>
          </w:p>
          <w:p w14:paraId="759FACF0" w14:textId="77777777" w:rsidR="00485D6F" w:rsidRPr="005460F2" w:rsidRDefault="00485D6F" w:rsidP="007241DD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1A93B551" w14:textId="77777777" w:rsidTr="007241DD">
        <w:trPr>
          <w:cantSplit/>
        </w:trPr>
        <w:tc>
          <w:tcPr>
            <w:tcW w:w="794" w:type="dxa"/>
          </w:tcPr>
          <w:p w14:paraId="4E88307E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59B92970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2F779B75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اول (گزینه صحیح را با زدن علامت * در خانه سمت راست شماره گزینه مشخص نمایید)</w:t>
            </w:r>
          </w:p>
        </w:tc>
      </w:tr>
      <w:tr w:rsidR="00485D6F" w:rsidRPr="005460F2" w14:paraId="358F1619" w14:textId="77777777" w:rsidTr="007241DD">
        <w:trPr>
          <w:cantSplit/>
        </w:trPr>
        <w:tc>
          <w:tcPr>
            <w:tcW w:w="794" w:type="dxa"/>
          </w:tcPr>
          <w:p w14:paraId="2F9FA7CA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1AF4AF2D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37F10D11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دوم</w:t>
            </w:r>
          </w:p>
        </w:tc>
      </w:tr>
      <w:tr w:rsidR="00485D6F" w:rsidRPr="005460F2" w14:paraId="1D63200F" w14:textId="77777777" w:rsidTr="007241DD">
        <w:trPr>
          <w:cantSplit/>
        </w:trPr>
        <w:tc>
          <w:tcPr>
            <w:tcW w:w="794" w:type="dxa"/>
          </w:tcPr>
          <w:p w14:paraId="4D4F9D84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025AA208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6A06AE8C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سوم</w:t>
            </w:r>
          </w:p>
        </w:tc>
      </w:tr>
      <w:tr w:rsidR="00485D6F" w:rsidRPr="005460F2" w14:paraId="44F4E21E" w14:textId="77777777" w:rsidTr="007241DD">
        <w:trPr>
          <w:cantSplit/>
        </w:trPr>
        <w:tc>
          <w:tcPr>
            <w:tcW w:w="794" w:type="dxa"/>
          </w:tcPr>
          <w:p w14:paraId="7ED198D7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49E1758D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69678F64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چهارم</w:t>
            </w:r>
          </w:p>
        </w:tc>
      </w:tr>
      <w:tr w:rsidR="00485D6F" w:rsidRPr="005460F2" w14:paraId="08D414F7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01937D3B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1237FC3B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4BBB0F22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4B35092E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4CAE09CE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6E26FF7F" w14:textId="30C24954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2883F8F4" w14:textId="69F26F85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39BB79C3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54C0281C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lastRenderedPageBreak/>
              <w:t>متن سناریو برای سوالات ، در صورتی که برای سوال یا سوالات زیر سناریو وجود دارد در ردیف زیر بنویسید.</w:t>
            </w:r>
          </w:p>
          <w:p w14:paraId="6ACF9CB3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7FA7C4BA" w14:textId="77777777" w:rsidTr="007241DD">
        <w:trPr>
          <w:cantSplit/>
        </w:trPr>
        <w:tc>
          <w:tcPr>
            <w:tcW w:w="10205" w:type="dxa"/>
            <w:gridSpan w:val="5"/>
          </w:tcPr>
          <w:p w14:paraId="683AF5B2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38F08EEC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74746322" w14:textId="77777777" w:rsidTr="007241DD">
        <w:trPr>
          <w:cantSplit/>
        </w:trPr>
        <w:tc>
          <w:tcPr>
            <w:tcW w:w="794" w:type="dxa"/>
          </w:tcPr>
          <w:p w14:paraId="62332155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5E92AD31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Fonts w:ascii="Calibri" w:hAnsi="Calibri" w:cs="B Yagut" w:hint="cs"/>
                <w:b/>
                <w:color w:val="000000"/>
                <w:rtl/>
              </w:rPr>
              <w:t>محل درج نام درس یا آزمون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3C0B1F8C" w14:textId="77777777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Pr="005B1C14">
              <w:rPr>
                <w:rStyle w:val="StyleComplexNazanin"/>
                <w:rFonts w:asciiTheme="majorBidi" w:hAnsiTheme="majorBidi" w:cs="Cambria"/>
                <w:lang w:bidi="fa-IR"/>
              </w:rPr>
              <w:sym w:font="WingDings" w:char="F0E7"/>
            </w:r>
          </w:p>
        </w:tc>
        <w:tc>
          <w:tcPr>
            <w:tcW w:w="1582" w:type="dxa"/>
          </w:tcPr>
          <w:p w14:paraId="11C6032C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4AA4273F" w14:textId="77777777" w:rsidTr="007241DD">
        <w:trPr>
          <w:cantSplit/>
        </w:trPr>
        <w:tc>
          <w:tcPr>
            <w:tcW w:w="794" w:type="dxa"/>
            <w:vAlign w:val="center"/>
          </w:tcPr>
          <w:p w14:paraId="300BF960" w14:textId="16F8E168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57</w:t>
            </w:r>
          </w:p>
        </w:tc>
        <w:tc>
          <w:tcPr>
            <w:tcW w:w="9411" w:type="dxa"/>
            <w:gridSpan w:val="4"/>
          </w:tcPr>
          <w:p w14:paraId="566AB29D" w14:textId="77777777" w:rsidR="00485D6F" w:rsidRDefault="00485D6F" w:rsidP="007241DD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متن یا تنه سوال</w:t>
            </w:r>
          </w:p>
          <w:p w14:paraId="56530999" w14:textId="77777777" w:rsidR="00485D6F" w:rsidRPr="005460F2" w:rsidRDefault="00485D6F" w:rsidP="007241DD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39AF14F9" w14:textId="77777777" w:rsidTr="007241DD">
        <w:trPr>
          <w:cantSplit/>
        </w:trPr>
        <w:tc>
          <w:tcPr>
            <w:tcW w:w="794" w:type="dxa"/>
          </w:tcPr>
          <w:p w14:paraId="16826E9C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24DA1E88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5ED2024C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اول (گزینه صحیح را با زدن علامت * در خانه سمت راست شماره گزینه مشخص نمایید)</w:t>
            </w:r>
          </w:p>
        </w:tc>
      </w:tr>
      <w:tr w:rsidR="00485D6F" w:rsidRPr="005460F2" w14:paraId="41270FF8" w14:textId="77777777" w:rsidTr="007241DD">
        <w:trPr>
          <w:cantSplit/>
        </w:trPr>
        <w:tc>
          <w:tcPr>
            <w:tcW w:w="794" w:type="dxa"/>
          </w:tcPr>
          <w:p w14:paraId="0CC45580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6310B616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132658BD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دوم</w:t>
            </w:r>
          </w:p>
        </w:tc>
      </w:tr>
      <w:tr w:rsidR="00485D6F" w:rsidRPr="005460F2" w14:paraId="48D21818" w14:textId="77777777" w:rsidTr="007241DD">
        <w:trPr>
          <w:cantSplit/>
        </w:trPr>
        <w:tc>
          <w:tcPr>
            <w:tcW w:w="794" w:type="dxa"/>
          </w:tcPr>
          <w:p w14:paraId="129C779C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17A55F56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3E471A8B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سوم</w:t>
            </w:r>
          </w:p>
        </w:tc>
      </w:tr>
      <w:tr w:rsidR="00485D6F" w:rsidRPr="005460F2" w14:paraId="0B86C453" w14:textId="77777777" w:rsidTr="007241DD">
        <w:trPr>
          <w:cantSplit/>
        </w:trPr>
        <w:tc>
          <w:tcPr>
            <w:tcW w:w="794" w:type="dxa"/>
          </w:tcPr>
          <w:p w14:paraId="3EF32324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1097EE6D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2FA296FA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چهارم</w:t>
            </w:r>
          </w:p>
        </w:tc>
      </w:tr>
      <w:tr w:rsidR="00485D6F" w:rsidRPr="005460F2" w14:paraId="5B6B10EB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4C264CEA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74617FA7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6110C537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3574ECE6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61B1121D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14AD3B14" w14:textId="64EBFE9D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4C93B0D7" w14:textId="58F3FFD8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23AAF636" w14:textId="70B428F1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4A938FA6" w14:textId="19FAB4F0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121D0B49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01B0D48F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متن سناریو برای سوالات ، در صورتی که برای سوال یا سوالات زیر سناریو وجود دارد در ردیف زیر بنویسید.</w:t>
            </w:r>
          </w:p>
          <w:p w14:paraId="77D71A68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133E08E1" w14:textId="77777777" w:rsidTr="007241DD">
        <w:trPr>
          <w:cantSplit/>
        </w:trPr>
        <w:tc>
          <w:tcPr>
            <w:tcW w:w="10205" w:type="dxa"/>
            <w:gridSpan w:val="5"/>
          </w:tcPr>
          <w:p w14:paraId="7F46B187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56158938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4F69487B" w14:textId="77777777" w:rsidTr="007241DD">
        <w:trPr>
          <w:cantSplit/>
        </w:trPr>
        <w:tc>
          <w:tcPr>
            <w:tcW w:w="794" w:type="dxa"/>
          </w:tcPr>
          <w:p w14:paraId="4DE769EB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41D72F77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Fonts w:ascii="Calibri" w:hAnsi="Calibri" w:cs="B Yagut" w:hint="cs"/>
                <w:b/>
                <w:color w:val="000000"/>
                <w:rtl/>
              </w:rPr>
              <w:t>محل درج نام درس یا آزمون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7744D2ED" w14:textId="77777777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Pr="005B1C14">
              <w:rPr>
                <w:rStyle w:val="StyleComplexNazanin"/>
                <w:rFonts w:asciiTheme="majorBidi" w:hAnsiTheme="majorBidi" w:cs="Cambria"/>
                <w:lang w:bidi="fa-IR"/>
              </w:rPr>
              <w:sym w:font="WingDings" w:char="F0E7"/>
            </w:r>
          </w:p>
        </w:tc>
        <w:tc>
          <w:tcPr>
            <w:tcW w:w="1582" w:type="dxa"/>
          </w:tcPr>
          <w:p w14:paraId="265CC11D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0E705621" w14:textId="77777777" w:rsidTr="007241DD">
        <w:trPr>
          <w:cantSplit/>
        </w:trPr>
        <w:tc>
          <w:tcPr>
            <w:tcW w:w="794" w:type="dxa"/>
            <w:vAlign w:val="center"/>
          </w:tcPr>
          <w:p w14:paraId="150E7373" w14:textId="4D35847E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58</w:t>
            </w:r>
          </w:p>
        </w:tc>
        <w:tc>
          <w:tcPr>
            <w:tcW w:w="9411" w:type="dxa"/>
            <w:gridSpan w:val="4"/>
          </w:tcPr>
          <w:p w14:paraId="666FB14E" w14:textId="77777777" w:rsidR="00485D6F" w:rsidRDefault="00485D6F" w:rsidP="007241DD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متن یا تنه سوال</w:t>
            </w:r>
          </w:p>
          <w:p w14:paraId="65F1F5D2" w14:textId="77777777" w:rsidR="00485D6F" w:rsidRPr="005460F2" w:rsidRDefault="00485D6F" w:rsidP="007241DD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313C1A66" w14:textId="77777777" w:rsidTr="007241DD">
        <w:trPr>
          <w:cantSplit/>
        </w:trPr>
        <w:tc>
          <w:tcPr>
            <w:tcW w:w="794" w:type="dxa"/>
          </w:tcPr>
          <w:p w14:paraId="06A4E57E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7F04BA68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73702B5A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اول (گزینه صحیح را با زدن علامت * در خانه سمت راست شماره گزینه مشخص نمایید)</w:t>
            </w:r>
          </w:p>
        </w:tc>
      </w:tr>
      <w:tr w:rsidR="00485D6F" w:rsidRPr="005460F2" w14:paraId="001C1C4C" w14:textId="77777777" w:rsidTr="007241DD">
        <w:trPr>
          <w:cantSplit/>
        </w:trPr>
        <w:tc>
          <w:tcPr>
            <w:tcW w:w="794" w:type="dxa"/>
          </w:tcPr>
          <w:p w14:paraId="69CD9AE3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0FBBDC85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35079CEE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دوم</w:t>
            </w:r>
          </w:p>
        </w:tc>
      </w:tr>
      <w:tr w:rsidR="00485D6F" w:rsidRPr="005460F2" w14:paraId="0F4E0036" w14:textId="77777777" w:rsidTr="007241DD">
        <w:trPr>
          <w:cantSplit/>
        </w:trPr>
        <w:tc>
          <w:tcPr>
            <w:tcW w:w="794" w:type="dxa"/>
          </w:tcPr>
          <w:p w14:paraId="51764E2C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42A1E187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5755BD5A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سوم</w:t>
            </w:r>
          </w:p>
        </w:tc>
      </w:tr>
      <w:tr w:rsidR="00485D6F" w:rsidRPr="005460F2" w14:paraId="4A199EDE" w14:textId="77777777" w:rsidTr="007241DD">
        <w:trPr>
          <w:cantSplit/>
        </w:trPr>
        <w:tc>
          <w:tcPr>
            <w:tcW w:w="794" w:type="dxa"/>
          </w:tcPr>
          <w:p w14:paraId="3E6ADB47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246B0D75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39F0131A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چهارم</w:t>
            </w:r>
          </w:p>
        </w:tc>
      </w:tr>
      <w:tr w:rsidR="00485D6F" w:rsidRPr="005460F2" w14:paraId="063E7EF5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53F07CFE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4BF80E04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36564616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269925C4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5C4AA2D9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41FC28AA" w14:textId="1928ACB1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4875D0C0" w14:textId="6AD63668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36F219C2" w14:textId="00D30990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77944FA0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3629E272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lastRenderedPageBreak/>
              <w:t>متن سناریو برای سوالات ، در صورتی که برای سوال یا سوالات زیر سناریو وجود دارد در ردیف زیر بنویسید.</w:t>
            </w:r>
          </w:p>
          <w:p w14:paraId="7FE10BF2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3D9400B3" w14:textId="77777777" w:rsidTr="007241DD">
        <w:trPr>
          <w:cantSplit/>
        </w:trPr>
        <w:tc>
          <w:tcPr>
            <w:tcW w:w="10205" w:type="dxa"/>
            <w:gridSpan w:val="5"/>
          </w:tcPr>
          <w:p w14:paraId="0FBFB220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482138FC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28292C7A" w14:textId="77777777" w:rsidTr="007241DD">
        <w:trPr>
          <w:cantSplit/>
        </w:trPr>
        <w:tc>
          <w:tcPr>
            <w:tcW w:w="794" w:type="dxa"/>
          </w:tcPr>
          <w:p w14:paraId="71EBB51B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7A8FC417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Fonts w:ascii="Calibri" w:hAnsi="Calibri" w:cs="B Yagut" w:hint="cs"/>
                <w:b/>
                <w:color w:val="000000"/>
                <w:rtl/>
              </w:rPr>
              <w:t>محل درج نام درس یا آزمون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7862AD26" w14:textId="77777777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Pr="005B1C14">
              <w:rPr>
                <w:rStyle w:val="StyleComplexNazanin"/>
                <w:rFonts w:asciiTheme="majorBidi" w:hAnsiTheme="majorBidi" w:cs="Cambria"/>
                <w:lang w:bidi="fa-IR"/>
              </w:rPr>
              <w:sym w:font="WingDings" w:char="F0E7"/>
            </w:r>
          </w:p>
        </w:tc>
        <w:tc>
          <w:tcPr>
            <w:tcW w:w="1582" w:type="dxa"/>
          </w:tcPr>
          <w:p w14:paraId="7C998250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3289F448" w14:textId="77777777" w:rsidTr="007241DD">
        <w:trPr>
          <w:cantSplit/>
        </w:trPr>
        <w:tc>
          <w:tcPr>
            <w:tcW w:w="794" w:type="dxa"/>
            <w:vAlign w:val="center"/>
          </w:tcPr>
          <w:p w14:paraId="4E9C1012" w14:textId="64F63A70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59</w:t>
            </w:r>
          </w:p>
        </w:tc>
        <w:tc>
          <w:tcPr>
            <w:tcW w:w="9411" w:type="dxa"/>
            <w:gridSpan w:val="4"/>
          </w:tcPr>
          <w:p w14:paraId="542174E1" w14:textId="77777777" w:rsidR="00485D6F" w:rsidRDefault="00485D6F" w:rsidP="007241DD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متن یا تنه سوال</w:t>
            </w:r>
          </w:p>
          <w:p w14:paraId="228DBC9F" w14:textId="77777777" w:rsidR="00485D6F" w:rsidRPr="005460F2" w:rsidRDefault="00485D6F" w:rsidP="007241DD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00100FF9" w14:textId="77777777" w:rsidTr="007241DD">
        <w:trPr>
          <w:cantSplit/>
        </w:trPr>
        <w:tc>
          <w:tcPr>
            <w:tcW w:w="794" w:type="dxa"/>
          </w:tcPr>
          <w:p w14:paraId="716D43CC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07CEDA8E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25A32D5D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اول (گزینه صحیح را با زدن علامت * در خانه سمت راست شماره گزینه مشخص نمایید)</w:t>
            </w:r>
          </w:p>
        </w:tc>
      </w:tr>
      <w:tr w:rsidR="00485D6F" w:rsidRPr="005460F2" w14:paraId="5F095901" w14:textId="77777777" w:rsidTr="007241DD">
        <w:trPr>
          <w:cantSplit/>
        </w:trPr>
        <w:tc>
          <w:tcPr>
            <w:tcW w:w="794" w:type="dxa"/>
          </w:tcPr>
          <w:p w14:paraId="03416601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7EF2DDB9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4630F3E4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دوم</w:t>
            </w:r>
          </w:p>
        </w:tc>
      </w:tr>
      <w:tr w:rsidR="00485D6F" w:rsidRPr="005460F2" w14:paraId="6312A1FC" w14:textId="77777777" w:rsidTr="007241DD">
        <w:trPr>
          <w:cantSplit/>
        </w:trPr>
        <w:tc>
          <w:tcPr>
            <w:tcW w:w="794" w:type="dxa"/>
          </w:tcPr>
          <w:p w14:paraId="04A859C7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4988D5AC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217A1209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سوم</w:t>
            </w:r>
          </w:p>
        </w:tc>
      </w:tr>
      <w:tr w:rsidR="00485D6F" w:rsidRPr="005460F2" w14:paraId="7EC66AFA" w14:textId="77777777" w:rsidTr="007241DD">
        <w:trPr>
          <w:cantSplit/>
        </w:trPr>
        <w:tc>
          <w:tcPr>
            <w:tcW w:w="794" w:type="dxa"/>
          </w:tcPr>
          <w:p w14:paraId="5CDD1BA9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297AF771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6D7363BE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چهارم</w:t>
            </w:r>
          </w:p>
        </w:tc>
      </w:tr>
      <w:tr w:rsidR="00485D6F" w:rsidRPr="005460F2" w14:paraId="16F4184E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1D02FBDF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16856804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75DFAD5F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2D551A51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34DF4ED2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3B2283DF" w14:textId="552CBC78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30472302" w14:textId="3416CE48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69F46FBA" w14:textId="616F2F06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69E06765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2498E9CE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متن سناریو برای سوالات ، در صورتی که برای سوال یا سوالات زیر سناریو وجود دارد در ردیف زیر بنویسید.</w:t>
            </w:r>
          </w:p>
          <w:p w14:paraId="194E3F55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52EB52AE" w14:textId="77777777" w:rsidTr="007241DD">
        <w:trPr>
          <w:cantSplit/>
        </w:trPr>
        <w:tc>
          <w:tcPr>
            <w:tcW w:w="10205" w:type="dxa"/>
            <w:gridSpan w:val="5"/>
          </w:tcPr>
          <w:p w14:paraId="60EB8922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46F8D40A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019EB780" w14:textId="77777777" w:rsidTr="007241DD">
        <w:trPr>
          <w:cantSplit/>
        </w:trPr>
        <w:tc>
          <w:tcPr>
            <w:tcW w:w="794" w:type="dxa"/>
          </w:tcPr>
          <w:p w14:paraId="28CFCF41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474EB59F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Fonts w:ascii="Calibri" w:hAnsi="Calibri" w:cs="B Yagut" w:hint="cs"/>
                <w:b/>
                <w:color w:val="000000"/>
                <w:rtl/>
              </w:rPr>
              <w:t>محل درج نام درس یا آزمون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319A79C4" w14:textId="77777777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Pr="005B1C14">
              <w:rPr>
                <w:rStyle w:val="StyleComplexNazanin"/>
                <w:rFonts w:asciiTheme="majorBidi" w:hAnsiTheme="majorBidi" w:cs="Cambria"/>
                <w:lang w:bidi="fa-IR"/>
              </w:rPr>
              <w:sym w:font="WingDings" w:char="F0E7"/>
            </w:r>
          </w:p>
        </w:tc>
        <w:tc>
          <w:tcPr>
            <w:tcW w:w="1582" w:type="dxa"/>
          </w:tcPr>
          <w:p w14:paraId="0E3E285A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50929883" w14:textId="77777777" w:rsidTr="007241DD">
        <w:trPr>
          <w:cantSplit/>
        </w:trPr>
        <w:tc>
          <w:tcPr>
            <w:tcW w:w="794" w:type="dxa"/>
            <w:vAlign w:val="center"/>
          </w:tcPr>
          <w:p w14:paraId="40F262D2" w14:textId="5AF2ED54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60</w:t>
            </w:r>
          </w:p>
        </w:tc>
        <w:tc>
          <w:tcPr>
            <w:tcW w:w="9411" w:type="dxa"/>
            <w:gridSpan w:val="4"/>
          </w:tcPr>
          <w:p w14:paraId="2DC5EA68" w14:textId="77777777" w:rsidR="00485D6F" w:rsidRDefault="00485D6F" w:rsidP="007241DD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متن یا تنه سوال</w:t>
            </w:r>
          </w:p>
          <w:p w14:paraId="1CBE6E1A" w14:textId="77777777" w:rsidR="00485D6F" w:rsidRPr="005460F2" w:rsidRDefault="00485D6F" w:rsidP="007241DD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2367A09A" w14:textId="77777777" w:rsidTr="007241DD">
        <w:trPr>
          <w:cantSplit/>
        </w:trPr>
        <w:tc>
          <w:tcPr>
            <w:tcW w:w="794" w:type="dxa"/>
          </w:tcPr>
          <w:p w14:paraId="22F1B4DB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2DB3F22D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6B5E8029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اول (گزینه صحیح را با زدن علامت * در خانه سمت راست شماره گزینه مشخص نمایید)</w:t>
            </w:r>
          </w:p>
        </w:tc>
      </w:tr>
      <w:tr w:rsidR="00485D6F" w:rsidRPr="005460F2" w14:paraId="3898FD3F" w14:textId="77777777" w:rsidTr="007241DD">
        <w:trPr>
          <w:cantSplit/>
        </w:trPr>
        <w:tc>
          <w:tcPr>
            <w:tcW w:w="794" w:type="dxa"/>
          </w:tcPr>
          <w:p w14:paraId="59890996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7941B0EE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682D9AD0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دوم</w:t>
            </w:r>
          </w:p>
        </w:tc>
      </w:tr>
      <w:tr w:rsidR="00485D6F" w:rsidRPr="005460F2" w14:paraId="2E225992" w14:textId="77777777" w:rsidTr="007241DD">
        <w:trPr>
          <w:cantSplit/>
        </w:trPr>
        <w:tc>
          <w:tcPr>
            <w:tcW w:w="794" w:type="dxa"/>
          </w:tcPr>
          <w:p w14:paraId="60383200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66E31B37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3197F86E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سوم</w:t>
            </w:r>
          </w:p>
        </w:tc>
      </w:tr>
      <w:tr w:rsidR="00485D6F" w:rsidRPr="005460F2" w14:paraId="7F1D284D" w14:textId="77777777" w:rsidTr="007241DD">
        <w:trPr>
          <w:cantSplit/>
        </w:trPr>
        <w:tc>
          <w:tcPr>
            <w:tcW w:w="794" w:type="dxa"/>
          </w:tcPr>
          <w:p w14:paraId="76D3060F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189C6D5B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441BF1EF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چهارم</w:t>
            </w:r>
          </w:p>
        </w:tc>
      </w:tr>
      <w:tr w:rsidR="00485D6F" w:rsidRPr="005460F2" w14:paraId="5A40C839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1CA000F2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4150F7D7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2D3C8F8E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024E19BD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093E11C6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016BEE12" w14:textId="34878E9A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4F7670AD" w14:textId="0DCD88AC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2100F093" w14:textId="3C19F2D2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4236C4A7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749CECF1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lastRenderedPageBreak/>
              <w:t>متن سناریو برای سوالات ، در صورتی که برای سوال یا سوالات زیر سناریو وجود دارد در ردیف زیر بنویسید.</w:t>
            </w:r>
          </w:p>
          <w:p w14:paraId="433ACF7D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5C221B1E" w14:textId="77777777" w:rsidTr="007241DD">
        <w:trPr>
          <w:cantSplit/>
        </w:trPr>
        <w:tc>
          <w:tcPr>
            <w:tcW w:w="10205" w:type="dxa"/>
            <w:gridSpan w:val="5"/>
          </w:tcPr>
          <w:p w14:paraId="4A231721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3F3B2C5F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18499E62" w14:textId="77777777" w:rsidTr="007241DD">
        <w:trPr>
          <w:cantSplit/>
        </w:trPr>
        <w:tc>
          <w:tcPr>
            <w:tcW w:w="794" w:type="dxa"/>
          </w:tcPr>
          <w:p w14:paraId="2377293D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2D75CCBF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Fonts w:ascii="Calibri" w:hAnsi="Calibri" w:cs="B Yagut" w:hint="cs"/>
                <w:b/>
                <w:color w:val="000000"/>
                <w:rtl/>
              </w:rPr>
              <w:t>محل درج نام درس یا آزمون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1B3C8F16" w14:textId="77777777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Pr="005B1C14">
              <w:rPr>
                <w:rStyle w:val="StyleComplexNazanin"/>
                <w:rFonts w:asciiTheme="majorBidi" w:hAnsiTheme="majorBidi" w:cs="Cambria"/>
                <w:lang w:bidi="fa-IR"/>
              </w:rPr>
              <w:sym w:font="WingDings" w:char="F0E7"/>
            </w:r>
          </w:p>
        </w:tc>
        <w:tc>
          <w:tcPr>
            <w:tcW w:w="1582" w:type="dxa"/>
          </w:tcPr>
          <w:p w14:paraId="7D49EE58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63C57E72" w14:textId="77777777" w:rsidTr="007241DD">
        <w:trPr>
          <w:cantSplit/>
        </w:trPr>
        <w:tc>
          <w:tcPr>
            <w:tcW w:w="794" w:type="dxa"/>
            <w:vAlign w:val="center"/>
          </w:tcPr>
          <w:p w14:paraId="5B4DC52E" w14:textId="351F00A0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61</w:t>
            </w:r>
          </w:p>
        </w:tc>
        <w:tc>
          <w:tcPr>
            <w:tcW w:w="9411" w:type="dxa"/>
            <w:gridSpan w:val="4"/>
          </w:tcPr>
          <w:p w14:paraId="51925CA9" w14:textId="77777777" w:rsidR="00485D6F" w:rsidRDefault="00485D6F" w:rsidP="007241DD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متن یا تنه سوال</w:t>
            </w:r>
          </w:p>
          <w:p w14:paraId="76F9AF42" w14:textId="77777777" w:rsidR="00485D6F" w:rsidRPr="005460F2" w:rsidRDefault="00485D6F" w:rsidP="007241DD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572FB80B" w14:textId="77777777" w:rsidTr="007241DD">
        <w:trPr>
          <w:cantSplit/>
        </w:trPr>
        <w:tc>
          <w:tcPr>
            <w:tcW w:w="794" w:type="dxa"/>
          </w:tcPr>
          <w:p w14:paraId="2A90C4D7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0EDC3563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30F8E32B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اول (گزینه صحیح را با زدن علامت * در خانه سمت راست شماره گزینه مشخص نمایید)</w:t>
            </w:r>
          </w:p>
        </w:tc>
      </w:tr>
      <w:tr w:rsidR="00485D6F" w:rsidRPr="005460F2" w14:paraId="05FA9ABF" w14:textId="77777777" w:rsidTr="007241DD">
        <w:trPr>
          <w:cantSplit/>
        </w:trPr>
        <w:tc>
          <w:tcPr>
            <w:tcW w:w="794" w:type="dxa"/>
          </w:tcPr>
          <w:p w14:paraId="5CB46C84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10B3DAB9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5EDAABB8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دوم</w:t>
            </w:r>
          </w:p>
        </w:tc>
      </w:tr>
      <w:tr w:rsidR="00485D6F" w:rsidRPr="005460F2" w14:paraId="39C29A7B" w14:textId="77777777" w:rsidTr="007241DD">
        <w:trPr>
          <w:cantSplit/>
        </w:trPr>
        <w:tc>
          <w:tcPr>
            <w:tcW w:w="794" w:type="dxa"/>
          </w:tcPr>
          <w:p w14:paraId="7A0F5040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3886904D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1D5AA6ED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سوم</w:t>
            </w:r>
          </w:p>
        </w:tc>
      </w:tr>
      <w:tr w:rsidR="00485D6F" w:rsidRPr="005460F2" w14:paraId="090C38AA" w14:textId="77777777" w:rsidTr="007241DD">
        <w:trPr>
          <w:cantSplit/>
        </w:trPr>
        <w:tc>
          <w:tcPr>
            <w:tcW w:w="794" w:type="dxa"/>
          </w:tcPr>
          <w:p w14:paraId="79AD25FD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02975BCA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03A9180C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چهارم</w:t>
            </w:r>
          </w:p>
        </w:tc>
      </w:tr>
      <w:tr w:rsidR="00485D6F" w:rsidRPr="005460F2" w14:paraId="715B2437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34E693FC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0CC80B03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49739BC8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50893FAD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3C5CA6B1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4A853DB4" w14:textId="0167D8B1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07F09FC3" w14:textId="352DA012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32629DEB" w14:textId="0C510FE0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1CDAAD23" w14:textId="0C30EA5D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11E8E235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2F2255DD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متن سناریو برای سوالات ، در صورتی که برای سوال یا سوالات زیر سناریو وجود دارد در ردیف زیر بنویسید.</w:t>
            </w:r>
          </w:p>
          <w:p w14:paraId="5344CFE8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539DF76F" w14:textId="77777777" w:rsidTr="007241DD">
        <w:trPr>
          <w:cantSplit/>
        </w:trPr>
        <w:tc>
          <w:tcPr>
            <w:tcW w:w="10205" w:type="dxa"/>
            <w:gridSpan w:val="5"/>
          </w:tcPr>
          <w:p w14:paraId="2E3AC673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1FDBF04A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25F8EE9C" w14:textId="77777777" w:rsidTr="007241DD">
        <w:trPr>
          <w:cantSplit/>
        </w:trPr>
        <w:tc>
          <w:tcPr>
            <w:tcW w:w="794" w:type="dxa"/>
          </w:tcPr>
          <w:p w14:paraId="6E2A5223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689DE95F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Fonts w:ascii="Calibri" w:hAnsi="Calibri" w:cs="B Yagut" w:hint="cs"/>
                <w:b/>
                <w:color w:val="000000"/>
                <w:rtl/>
              </w:rPr>
              <w:t>محل درج نام درس یا آزمون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0D0EC7A4" w14:textId="77777777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Pr="005B1C14">
              <w:rPr>
                <w:rStyle w:val="StyleComplexNazanin"/>
                <w:rFonts w:asciiTheme="majorBidi" w:hAnsiTheme="majorBidi" w:cs="Cambria"/>
                <w:lang w:bidi="fa-IR"/>
              </w:rPr>
              <w:sym w:font="WingDings" w:char="F0E7"/>
            </w:r>
          </w:p>
        </w:tc>
        <w:tc>
          <w:tcPr>
            <w:tcW w:w="1582" w:type="dxa"/>
          </w:tcPr>
          <w:p w14:paraId="0B0DA829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51898D84" w14:textId="77777777" w:rsidTr="007241DD">
        <w:trPr>
          <w:cantSplit/>
        </w:trPr>
        <w:tc>
          <w:tcPr>
            <w:tcW w:w="794" w:type="dxa"/>
            <w:vAlign w:val="center"/>
          </w:tcPr>
          <w:p w14:paraId="59E6959C" w14:textId="42C63636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62</w:t>
            </w:r>
          </w:p>
        </w:tc>
        <w:tc>
          <w:tcPr>
            <w:tcW w:w="9411" w:type="dxa"/>
            <w:gridSpan w:val="4"/>
          </w:tcPr>
          <w:p w14:paraId="7E0671B0" w14:textId="77777777" w:rsidR="00485D6F" w:rsidRDefault="00485D6F" w:rsidP="007241DD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متن یا تنه سوال</w:t>
            </w:r>
          </w:p>
          <w:p w14:paraId="58445BFB" w14:textId="77777777" w:rsidR="00485D6F" w:rsidRPr="005460F2" w:rsidRDefault="00485D6F" w:rsidP="007241DD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711B447E" w14:textId="77777777" w:rsidTr="007241DD">
        <w:trPr>
          <w:cantSplit/>
        </w:trPr>
        <w:tc>
          <w:tcPr>
            <w:tcW w:w="794" w:type="dxa"/>
          </w:tcPr>
          <w:p w14:paraId="2506D8EC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12BC92A7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6752DDFE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اول (گزینه صحیح را با زدن علامت * در خانه سمت راست شماره گزینه مشخص نمایید)</w:t>
            </w:r>
          </w:p>
        </w:tc>
      </w:tr>
      <w:tr w:rsidR="00485D6F" w:rsidRPr="005460F2" w14:paraId="7189B5C2" w14:textId="77777777" w:rsidTr="007241DD">
        <w:trPr>
          <w:cantSplit/>
        </w:trPr>
        <w:tc>
          <w:tcPr>
            <w:tcW w:w="794" w:type="dxa"/>
          </w:tcPr>
          <w:p w14:paraId="3E1F9334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5C5F0E6D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45B951F3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دوم</w:t>
            </w:r>
          </w:p>
        </w:tc>
      </w:tr>
      <w:tr w:rsidR="00485D6F" w:rsidRPr="005460F2" w14:paraId="55B52311" w14:textId="77777777" w:rsidTr="007241DD">
        <w:trPr>
          <w:cantSplit/>
        </w:trPr>
        <w:tc>
          <w:tcPr>
            <w:tcW w:w="794" w:type="dxa"/>
          </w:tcPr>
          <w:p w14:paraId="4B0ED58D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132368A7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50728DC2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سوم</w:t>
            </w:r>
          </w:p>
        </w:tc>
      </w:tr>
      <w:tr w:rsidR="00485D6F" w:rsidRPr="005460F2" w14:paraId="1F021FC2" w14:textId="77777777" w:rsidTr="007241DD">
        <w:trPr>
          <w:cantSplit/>
        </w:trPr>
        <w:tc>
          <w:tcPr>
            <w:tcW w:w="794" w:type="dxa"/>
          </w:tcPr>
          <w:p w14:paraId="210F29FB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5DCA3DC0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32AFD81A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چهارم</w:t>
            </w:r>
          </w:p>
        </w:tc>
      </w:tr>
      <w:tr w:rsidR="00485D6F" w:rsidRPr="005460F2" w14:paraId="1DF9F85C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2F8925CD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3B7BF886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6D6F0DDF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19B9A66F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0232AEF8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4B9BB2AC" w14:textId="491A7D2C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1840ECBC" w14:textId="0DC6A36B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1877FF6A" w14:textId="4E8E3A2F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415AEB26" w14:textId="57FBF4FC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023E3B33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22EBAE57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متن سناریو برای سوالات ، در صورتی که برای سوال یا سوالات زیر سناریو وجود دارد در ردیف زیر بنویسید.</w:t>
            </w:r>
          </w:p>
          <w:p w14:paraId="468BF4E1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0B977DB4" w14:textId="77777777" w:rsidTr="007241DD">
        <w:trPr>
          <w:cantSplit/>
        </w:trPr>
        <w:tc>
          <w:tcPr>
            <w:tcW w:w="10205" w:type="dxa"/>
            <w:gridSpan w:val="5"/>
          </w:tcPr>
          <w:p w14:paraId="2871D6BD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3247E7E1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56ACE59E" w14:textId="77777777" w:rsidTr="007241DD">
        <w:trPr>
          <w:cantSplit/>
        </w:trPr>
        <w:tc>
          <w:tcPr>
            <w:tcW w:w="794" w:type="dxa"/>
          </w:tcPr>
          <w:p w14:paraId="4DBE297F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134AD571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Fonts w:ascii="Calibri" w:hAnsi="Calibri" w:cs="B Yagut" w:hint="cs"/>
                <w:b/>
                <w:color w:val="000000"/>
                <w:rtl/>
              </w:rPr>
              <w:t>محل درج نام درس یا آزمون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38EAFD88" w14:textId="77777777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Pr="005B1C14">
              <w:rPr>
                <w:rStyle w:val="StyleComplexNazanin"/>
                <w:rFonts w:asciiTheme="majorBidi" w:hAnsiTheme="majorBidi" w:cs="Cambria"/>
                <w:lang w:bidi="fa-IR"/>
              </w:rPr>
              <w:sym w:font="WingDings" w:char="F0E7"/>
            </w:r>
          </w:p>
        </w:tc>
        <w:tc>
          <w:tcPr>
            <w:tcW w:w="1582" w:type="dxa"/>
          </w:tcPr>
          <w:p w14:paraId="2A0D2E10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204B043A" w14:textId="77777777" w:rsidTr="007241DD">
        <w:trPr>
          <w:cantSplit/>
        </w:trPr>
        <w:tc>
          <w:tcPr>
            <w:tcW w:w="794" w:type="dxa"/>
            <w:vAlign w:val="center"/>
          </w:tcPr>
          <w:p w14:paraId="41F1B504" w14:textId="3052E71A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63</w:t>
            </w:r>
          </w:p>
        </w:tc>
        <w:tc>
          <w:tcPr>
            <w:tcW w:w="9411" w:type="dxa"/>
            <w:gridSpan w:val="4"/>
          </w:tcPr>
          <w:p w14:paraId="70BA3364" w14:textId="77777777" w:rsidR="00485D6F" w:rsidRDefault="00485D6F" w:rsidP="007241DD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متن یا تنه سوال</w:t>
            </w:r>
          </w:p>
          <w:p w14:paraId="32527479" w14:textId="77777777" w:rsidR="00485D6F" w:rsidRPr="005460F2" w:rsidRDefault="00485D6F" w:rsidP="007241DD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2FC1A054" w14:textId="77777777" w:rsidTr="007241DD">
        <w:trPr>
          <w:cantSplit/>
        </w:trPr>
        <w:tc>
          <w:tcPr>
            <w:tcW w:w="794" w:type="dxa"/>
          </w:tcPr>
          <w:p w14:paraId="78EDD65F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5745E848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2FECF00B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اول (گزینه صحیح را با زدن علامت * در خانه سمت راست شماره گزینه مشخص نمایید)</w:t>
            </w:r>
          </w:p>
        </w:tc>
      </w:tr>
      <w:tr w:rsidR="00485D6F" w:rsidRPr="005460F2" w14:paraId="24E5D107" w14:textId="77777777" w:rsidTr="007241DD">
        <w:trPr>
          <w:cantSplit/>
        </w:trPr>
        <w:tc>
          <w:tcPr>
            <w:tcW w:w="794" w:type="dxa"/>
          </w:tcPr>
          <w:p w14:paraId="32307130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0772FA89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610200CE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دوم</w:t>
            </w:r>
          </w:p>
        </w:tc>
      </w:tr>
      <w:tr w:rsidR="00485D6F" w:rsidRPr="005460F2" w14:paraId="3B7F19DC" w14:textId="77777777" w:rsidTr="007241DD">
        <w:trPr>
          <w:cantSplit/>
        </w:trPr>
        <w:tc>
          <w:tcPr>
            <w:tcW w:w="794" w:type="dxa"/>
          </w:tcPr>
          <w:p w14:paraId="1F90CC7E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1101B42D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0969D0E2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سوم</w:t>
            </w:r>
          </w:p>
        </w:tc>
      </w:tr>
      <w:tr w:rsidR="00485D6F" w:rsidRPr="005460F2" w14:paraId="0B6A9D99" w14:textId="77777777" w:rsidTr="007241DD">
        <w:trPr>
          <w:cantSplit/>
        </w:trPr>
        <w:tc>
          <w:tcPr>
            <w:tcW w:w="794" w:type="dxa"/>
          </w:tcPr>
          <w:p w14:paraId="160FE9C3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7B879356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1B2C3E9C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چهارم</w:t>
            </w:r>
          </w:p>
        </w:tc>
      </w:tr>
      <w:tr w:rsidR="00485D6F" w:rsidRPr="005460F2" w14:paraId="44B857AB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142CAF88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1156A9AF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61F37D0F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6F0824B1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267497E2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77F23BC3" w14:textId="777894B4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67EDA96F" w14:textId="238A04D5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00E81C60" w14:textId="63953CCE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60B8B823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1ACD8718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متن سناریو برای سوالات ، در صورتی که برای سوال یا سوالات زیر سناریو وجود دارد در ردیف زیر بنویسید.</w:t>
            </w:r>
          </w:p>
          <w:p w14:paraId="59C47491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3E3E652A" w14:textId="77777777" w:rsidTr="007241DD">
        <w:trPr>
          <w:cantSplit/>
        </w:trPr>
        <w:tc>
          <w:tcPr>
            <w:tcW w:w="10205" w:type="dxa"/>
            <w:gridSpan w:val="5"/>
          </w:tcPr>
          <w:p w14:paraId="297D1246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3E32CF10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34401C58" w14:textId="77777777" w:rsidTr="007241DD">
        <w:trPr>
          <w:cantSplit/>
        </w:trPr>
        <w:tc>
          <w:tcPr>
            <w:tcW w:w="794" w:type="dxa"/>
          </w:tcPr>
          <w:p w14:paraId="7ABBD99D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139868AE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Fonts w:ascii="Calibri" w:hAnsi="Calibri" w:cs="B Yagut" w:hint="cs"/>
                <w:b/>
                <w:color w:val="000000"/>
                <w:rtl/>
              </w:rPr>
              <w:t>محل درج نام درس یا آزمون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58F48C70" w14:textId="77777777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Pr="005B1C14">
              <w:rPr>
                <w:rStyle w:val="StyleComplexNazanin"/>
                <w:rFonts w:asciiTheme="majorBidi" w:hAnsiTheme="majorBidi" w:cs="Cambria"/>
                <w:lang w:bidi="fa-IR"/>
              </w:rPr>
              <w:sym w:font="WingDings" w:char="F0E7"/>
            </w:r>
          </w:p>
        </w:tc>
        <w:tc>
          <w:tcPr>
            <w:tcW w:w="1582" w:type="dxa"/>
          </w:tcPr>
          <w:p w14:paraId="38BC8B7D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04A572CE" w14:textId="77777777" w:rsidTr="007241DD">
        <w:trPr>
          <w:cantSplit/>
        </w:trPr>
        <w:tc>
          <w:tcPr>
            <w:tcW w:w="794" w:type="dxa"/>
            <w:vAlign w:val="center"/>
          </w:tcPr>
          <w:p w14:paraId="1A8C1EF5" w14:textId="56953F5E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64</w:t>
            </w:r>
          </w:p>
        </w:tc>
        <w:tc>
          <w:tcPr>
            <w:tcW w:w="9411" w:type="dxa"/>
            <w:gridSpan w:val="4"/>
          </w:tcPr>
          <w:p w14:paraId="0C8C5F52" w14:textId="77777777" w:rsidR="00485D6F" w:rsidRDefault="00485D6F" w:rsidP="007241DD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متن یا تنه سوال</w:t>
            </w:r>
          </w:p>
          <w:p w14:paraId="003176C1" w14:textId="77777777" w:rsidR="00485D6F" w:rsidRPr="005460F2" w:rsidRDefault="00485D6F" w:rsidP="007241DD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0D01EBF1" w14:textId="77777777" w:rsidTr="007241DD">
        <w:trPr>
          <w:cantSplit/>
        </w:trPr>
        <w:tc>
          <w:tcPr>
            <w:tcW w:w="794" w:type="dxa"/>
          </w:tcPr>
          <w:p w14:paraId="5A31EE27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488A218D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7635E793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اول (گزینه صحیح را با زدن علامت * در خانه سمت راست شماره گزینه مشخص نمایید)</w:t>
            </w:r>
          </w:p>
        </w:tc>
      </w:tr>
      <w:tr w:rsidR="00485D6F" w:rsidRPr="005460F2" w14:paraId="69157CCE" w14:textId="77777777" w:rsidTr="007241DD">
        <w:trPr>
          <w:cantSplit/>
        </w:trPr>
        <w:tc>
          <w:tcPr>
            <w:tcW w:w="794" w:type="dxa"/>
          </w:tcPr>
          <w:p w14:paraId="1DC521A5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2EA8670C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0D86025E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دوم</w:t>
            </w:r>
          </w:p>
        </w:tc>
      </w:tr>
      <w:tr w:rsidR="00485D6F" w:rsidRPr="005460F2" w14:paraId="7BB3557B" w14:textId="77777777" w:rsidTr="007241DD">
        <w:trPr>
          <w:cantSplit/>
        </w:trPr>
        <w:tc>
          <w:tcPr>
            <w:tcW w:w="794" w:type="dxa"/>
          </w:tcPr>
          <w:p w14:paraId="7861CE90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5B3E6172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032D4B6D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سوم</w:t>
            </w:r>
          </w:p>
        </w:tc>
      </w:tr>
      <w:tr w:rsidR="00485D6F" w:rsidRPr="005460F2" w14:paraId="74795EB1" w14:textId="77777777" w:rsidTr="007241DD">
        <w:trPr>
          <w:cantSplit/>
        </w:trPr>
        <w:tc>
          <w:tcPr>
            <w:tcW w:w="794" w:type="dxa"/>
          </w:tcPr>
          <w:p w14:paraId="29E35B6E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12374C3A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6E740890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چهارم</w:t>
            </w:r>
          </w:p>
        </w:tc>
      </w:tr>
      <w:tr w:rsidR="00485D6F" w:rsidRPr="005460F2" w14:paraId="24446351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6F32992B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032B03FB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1CF29697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6EA2D791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7834CEE8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6F4A91F0" w14:textId="36ACE306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218E29E9" w14:textId="65EA831E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0AEDB3F5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6CE46336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lastRenderedPageBreak/>
              <w:t>متن سناریو برای سوالات ، در صورتی که برای سوال یا سوالات زیر سناریو وجود دارد در ردیف زیر بنویسید.</w:t>
            </w:r>
          </w:p>
          <w:p w14:paraId="10BF0349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2510A786" w14:textId="77777777" w:rsidTr="007241DD">
        <w:trPr>
          <w:cantSplit/>
        </w:trPr>
        <w:tc>
          <w:tcPr>
            <w:tcW w:w="10205" w:type="dxa"/>
            <w:gridSpan w:val="5"/>
          </w:tcPr>
          <w:p w14:paraId="5C1D6677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6EF0C05D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6220D489" w14:textId="77777777" w:rsidTr="007241DD">
        <w:trPr>
          <w:cantSplit/>
        </w:trPr>
        <w:tc>
          <w:tcPr>
            <w:tcW w:w="794" w:type="dxa"/>
          </w:tcPr>
          <w:p w14:paraId="0AF77D59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5390859D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Fonts w:ascii="Calibri" w:hAnsi="Calibri" w:cs="B Yagut" w:hint="cs"/>
                <w:b/>
                <w:color w:val="000000"/>
                <w:rtl/>
              </w:rPr>
              <w:t>محل درج نام درس یا آزمون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6A62C068" w14:textId="77777777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Pr="005B1C14">
              <w:rPr>
                <w:rStyle w:val="StyleComplexNazanin"/>
                <w:rFonts w:asciiTheme="majorBidi" w:hAnsiTheme="majorBidi" w:cs="Cambria"/>
                <w:lang w:bidi="fa-IR"/>
              </w:rPr>
              <w:sym w:font="WingDings" w:char="F0E7"/>
            </w:r>
          </w:p>
        </w:tc>
        <w:tc>
          <w:tcPr>
            <w:tcW w:w="1582" w:type="dxa"/>
          </w:tcPr>
          <w:p w14:paraId="697C56F5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6F160515" w14:textId="77777777" w:rsidTr="007241DD">
        <w:trPr>
          <w:cantSplit/>
        </w:trPr>
        <w:tc>
          <w:tcPr>
            <w:tcW w:w="794" w:type="dxa"/>
            <w:vAlign w:val="center"/>
          </w:tcPr>
          <w:p w14:paraId="20867C50" w14:textId="79801CF5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65</w:t>
            </w:r>
          </w:p>
        </w:tc>
        <w:tc>
          <w:tcPr>
            <w:tcW w:w="9411" w:type="dxa"/>
            <w:gridSpan w:val="4"/>
          </w:tcPr>
          <w:p w14:paraId="625BDC28" w14:textId="77777777" w:rsidR="00485D6F" w:rsidRDefault="00485D6F" w:rsidP="007241DD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متن یا تنه سوال</w:t>
            </w:r>
          </w:p>
          <w:p w14:paraId="7919D53A" w14:textId="77777777" w:rsidR="00485D6F" w:rsidRPr="005460F2" w:rsidRDefault="00485D6F" w:rsidP="007241DD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11720D00" w14:textId="77777777" w:rsidTr="007241DD">
        <w:trPr>
          <w:cantSplit/>
        </w:trPr>
        <w:tc>
          <w:tcPr>
            <w:tcW w:w="794" w:type="dxa"/>
          </w:tcPr>
          <w:p w14:paraId="3ACDEFF0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097AA707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41666D0B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اول (گزینه صحیح را با زدن علامت * در خانه سمت راست شماره گزینه مشخص نمایید)</w:t>
            </w:r>
          </w:p>
        </w:tc>
      </w:tr>
      <w:tr w:rsidR="00485D6F" w:rsidRPr="005460F2" w14:paraId="44F3C342" w14:textId="77777777" w:rsidTr="007241DD">
        <w:trPr>
          <w:cantSplit/>
        </w:trPr>
        <w:tc>
          <w:tcPr>
            <w:tcW w:w="794" w:type="dxa"/>
          </w:tcPr>
          <w:p w14:paraId="5F696FD9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6AF4B02C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481767BE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دوم</w:t>
            </w:r>
          </w:p>
        </w:tc>
      </w:tr>
      <w:tr w:rsidR="00485D6F" w:rsidRPr="005460F2" w14:paraId="3C12CDB1" w14:textId="77777777" w:rsidTr="007241DD">
        <w:trPr>
          <w:cantSplit/>
        </w:trPr>
        <w:tc>
          <w:tcPr>
            <w:tcW w:w="794" w:type="dxa"/>
          </w:tcPr>
          <w:p w14:paraId="56968FA5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69119085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61E22784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سوم</w:t>
            </w:r>
          </w:p>
        </w:tc>
      </w:tr>
      <w:tr w:rsidR="00485D6F" w:rsidRPr="005460F2" w14:paraId="127D45DC" w14:textId="77777777" w:rsidTr="007241DD">
        <w:trPr>
          <w:cantSplit/>
        </w:trPr>
        <w:tc>
          <w:tcPr>
            <w:tcW w:w="794" w:type="dxa"/>
          </w:tcPr>
          <w:p w14:paraId="3869D7DE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4F8B2DF3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296E9600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چهارم</w:t>
            </w:r>
          </w:p>
        </w:tc>
      </w:tr>
      <w:tr w:rsidR="00485D6F" w:rsidRPr="005460F2" w14:paraId="01E9BA37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6AEDC3D0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3E7DF9EC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67FA8E60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7E997D89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6171DB65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70B50DEE" w14:textId="42E3E8C0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3C64F06E" w14:textId="07688E45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p w14:paraId="5126AC88" w14:textId="53B5B17A" w:rsidR="00485D6F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567"/>
        <w:gridCol w:w="4852"/>
        <w:gridCol w:w="2410"/>
        <w:gridCol w:w="1582"/>
      </w:tblGrid>
      <w:tr w:rsidR="00485D6F" w:rsidRPr="005460F2" w14:paraId="05687ACC" w14:textId="77777777" w:rsidTr="007241DD">
        <w:trPr>
          <w:cantSplit/>
        </w:trPr>
        <w:tc>
          <w:tcPr>
            <w:tcW w:w="10205" w:type="dxa"/>
            <w:gridSpan w:val="5"/>
            <w:shd w:val="clear" w:color="auto" w:fill="DBE5F1" w:themeFill="accent1" w:themeFillTint="33"/>
          </w:tcPr>
          <w:p w14:paraId="7F9E16C1" w14:textId="77777777" w:rsidR="00485D6F" w:rsidRPr="00237C19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متن سناریو برای سوالات ، در صورتی که برای سوال یا سوالات زیر سناریو وجود دارد در ردیف زیر بنویسید.</w:t>
            </w:r>
          </w:p>
          <w:p w14:paraId="6EDBE837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نکته1 . در صورت عدم نیاز، فقط ردیف زیر خالی باشد . لطفا ردیف را حذف نفرمائید. </w:t>
            </w:r>
            <w:r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2: اگر این سناریو برای چند سوال می باشد، نیاز به تکرار نیست و جداول سناریو بعدی خالی باشد</w:t>
            </w:r>
            <w:r w:rsidRPr="00237C19">
              <w:rPr>
                <w:rStyle w:val="StyleComplexNazanin"/>
                <w:rFonts w:asciiTheme="majorBidi" w:hAnsiTheme="majorBidi" w:cs="B Nazanin"/>
                <w:sz w:val="20"/>
                <w:szCs w:val="20"/>
                <w:lang w:bidi="fa-IR"/>
              </w:rPr>
              <w:t>.</w:t>
            </w:r>
            <w:r w:rsidRPr="00237C19">
              <w:rPr>
                <w:rStyle w:val="StyleComplexNazanin"/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نکته 3: سناریو به ازای درس می باشد و  اگر نیاز هست سناریو بعدی نوشته شود باید نام درس تغییر کند</w:t>
            </w:r>
          </w:p>
        </w:tc>
      </w:tr>
      <w:tr w:rsidR="00485D6F" w:rsidRPr="005460F2" w14:paraId="5FC05D96" w14:textId="77777777" w:rsidTr="007241DD">
        <w:trPr>
          <w:cantSplit/>
        </w:trPr>
        <w:tc>
          <w:tcPr>
            <w:tcW w:w="10205" w:type="dxa"/>
            <w:gridSpan w:val="5"/>
          </w:tcPr>
          <w:p w14:paraId="143B9E7B" w14:textId="77777777" w:rsidR="00485D6F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  <w:p w14:paraId="4E3B9B44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1F8375AE" w14:textId="77777777" w:rsidTr="007241DD">
        <w:trPr>
          <w:cantSplit/>
        </w:trPr>
        <w:tc>
          <w:tcPr>
            <w:tcW w:w="794" w:type="dxa"/>
          </w:tcPr>
          <w:p w14:paraId="71D3342E" w14:textId="77777777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419" w:type="dxa"/>
            <w:gridSpan w:val="2"/>
          </w:tcPr>
          <w:p w14:paraId="4E85D01B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Fonts w:ascii="Calibri" w:hAnsi="Calibri" w:cs="B Yagut" w:hint="cs"/>
                <w:b/>
                <w:color w:val="000000"/>
                <w:rtl/>
              </w:rPr>
              <w:t>محل درج نام درس یا آزمون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7E8D7E56" w14:textId="77777777" w:rsidR="00485D6F" w:rsidRPr="005B1C14" w:rsidRDefault="00485D6F" w:rsidP="007241DD">
            <w:pPr>
              <w:pStyle w:val="a3"/>
              <w:rPr>
                <w:rStyle w:val="StyleComplexNazanin"/>
                <w:rFonts w:asciiTheme="majorBidi" w:hAnsiTheme="majorBidi" w:cstheme="minorBidi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زمان سوال (ثانیه):</w:t>
            </w:r>
            <w:r w:rsidRPr="005B1C14">
              <w:rPr>
                <w:rStyle w:val="StyleComplexNazanin"/>
                <w:rFonts w:asciiTheme="majorBidi" w:hAnsiTheme="majorBidi" w:cs="Cambria"/>
                <w:lang w:bidi="fa-IR"/>
              </w:rPr>
              <w:sym w:font="WingDings" w:char="F0E7"/>
            </w:r>
          </w:p>
        </w:tc>
        <w:tc>
          <w:tcPr>
            <w:tcW w:w="1582" w:type="dxa"/>
          </w:tcPr>
          <w:p w14:paraId="1534A3FA" w14:textId="77777777" w:rsidR="00485D6F" w:rsidRPr="005460F2" w:rsidRDefault="00485D6F" w:rsidP="007241DD">
            <w:pPr>
              <w:pStyle w:val="a3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3121261D" w14:textId="77777777" w:rsidTr="007241DD">
        <w:trPr>
          <w:cantSplit/>
        </w:trPr>
        <w:tc>
          <w:tcPr>
            <w:tcW w:w="794" w:type="dxa"/>
            <w:vAlign w:val="center"/>
          </w:tcPr>
          <w:p w14:paraId="11464F1C" w14:textId="7EAFC8CF" w:rsidR="00485D6F" w:rsidRPr="005460F2" w:rsidRDefault="00485D6F" w:rsidP="007241DD">
            <w:pPr>
              <w:pStyle w:val="a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66</w:t>
            </w:r>
          </w:p>
        </w:tc>
        <w:tc>
          <w:tcPr>
            <w:tcW w:w="9411" w:type="dxa"/>
            <w:gridSpan w:val="4"/>
          </w:tcPr>
          <w:p w14:paraId="51558FCE" w14:textId="77777777" w:rsidR="00485D6F" w:rsidRDefault="00485D6F" w:rsidP="007241DD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متن یا تنه سوال</w:t>
            </w:r>
          </w:p>
          <w:p w14:paraId="5A7AB93C" w14:textId="77777777" w:rsidR="00485D6F" w:rsidRPr="005460F2" w:rsidRDefault="00485D6F" w:rsidP="007241DD">
            <w:pPr>
              <w:pStyle w:val="a0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  <w:tr w:rsidR="00485D6F" w:rsidRPr="005460F2" w14:paraId="03E33E3C" w14:textId="77777777" w:rsidTr="007241DD">
        <w:trPr>
          <w:cantSplit/>
        </w:trPr>
        <w:tc>
          <w:tcPr>
            <w:tcW w:w="794" w:type="dxa"/>
          </w:tcPr>
          <w:p w14:paraId="5FBFEEEA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613D72AE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1</w:t>
            </w:r>
          </w:p>
        </w:tc>
        <w:tc>
          <w:tcPr>
            <w:tcW w:w="8844" w:type="dxa"/>
            <w:gridSpan w:val="3"/>
          </w:tcPr>
          <w:p w14:paraId="0D6557BA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اول (گزینه صحیح را با زدن علامت * در خانه سمت راست شماره گزینه مشخص نمایید)</w:t>
            </w:r>
          </w:p>
        </w:tc>
      </w:tr>
      <w:tr w:rsidR="00485D6F" w:rsidRPr="005460F2" w14:paraId="33897233" w14:textId="77777777" w:rsidTr="007241DD">
        <w:trPr>
          <w:cantSplit/>
        </w:trPr>
        <w:tc>
          <w:tcPr>
            <w:tcW w:w="794" w:type="dxa"/>
          </w:tcPr>
          <w:p w14:paraId="3FD73819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3E8FE8AE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2</w:t>
            </w:r>
          </w:p>
        </w:tc>
        <w:tc>
          <w:tcPr>
            <w:tcW w:w="8844" w:type="dxa"/>
            <w:gridSpan w:val="3"/>
          </w:tcPr>
          <w:p w14:paraId="31DE2DA2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دوم</w:t>
            </w:r>
          </w:p>
        </w:tc>
      </w:tr>
      <w:tr w:rsidR="00485D6F" w:rsidRPr="005460F2" w14:paraId="1352BE4E" w14:textId="77777777" w:rsidTr="007241DD">
        <w:trPr>
          <w:cantSplit/>
        </w:trPr>
        <w:tc>
          <w:tcPr>
            <w:tcW w:w="794" w:type="dxa"/>
          </w:tcPr>
          <w:p w14:paraId="3AEED9E8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782A68C7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3</w:t>
            </w:r>
          </w:p>
        </w:tc>
        <w:tc>
          <w:tcPr>
            <w:tcW w:w="8844" w:type="dxa"/>
            <w:gridSpan w:val="3"/>
          </w:tcPr>
          <w:p w14:paraId="0E028FC9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سوم</w:t>
            </w:r>
          </w:p>
        </w:tc>
      </w:tr>
      <w:tr w:rsidR="00485D6F" w:rsidRPr="005460F2" w14:paraId="0F6CE0F6" w14:textId="77777777" w:rsidTr="007241DD">
        <w:trPr>
          <w:cantSplit/>
        </w:trPr>
        <w:tc>
          <w:tcPr>
            <w:tcW w:w="794" w:type="dxa"/>
          </w:tcPr>
          <w:p w14:paraId="685B7739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DBE5F1" w:themeFill="accent1" w:themeFillTint="33"/>
          </w:tcPr>
          <w:p w14:paraId="17F9AB16" w14:textId="77777777" w:rsidR="00485D6F" w:rsidRPr="005460F2" w:rsidRDefault="00485D6F" w:rsidP="007241DD">
            <w:pPr>
              <w:pStyle w:val="a1"/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4</w:t>
            </w:r>
          </w:p>
        </w:tc>
        <w:tc>
          <w:tcPr>
            <w:tcW w:w="8844" w:type="dxa"/>
            <w:gridSpan w:val="3"/>
          </w:tcPr>
          <w:p w14:paraId="60253B9D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محل درج گزینه چهارم</w:t>
            </w:r>
          </w:p>
        </w:tc>
      </w:tr>
      <w:tr w:rsidR="00485D6F" w:rsidRPr="005460F2" w14:paraId="6B4BB934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5EFEF88F" w14:textId="77777777" w:rsidR="00485D6F" w:rsidRPr="005460F2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منبع:</w:t>
            </w:r>
          </w:p>
        </w:tc>
        <w:tc>
          <w:tcPr>
            <w:tcW w:w="9411" w:type="dxa"/>
            <w:gridSpan w:val="4"/>
          </w:tcPr>
          <w:p w14:paraId="769272D1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lang w:bidi="fa-IR"/>
              </w:rPr>
            </w:pPr>
          </w:p>
        </w:tc>
      </w:tr>
      <w:tr w:rsidR="00485D6F" w:rsidRPr="005460F2" w14:paraId="34375835" w14:textId="77777777" w:rsidTr="007241DD">
        <w:trPr>
          <w:cantSplit/>
        </w:trPr>
        <w:tc>
          <w:tcPr>
            <w:tcW w:w="794" w:type="dxa"/>
            <w:shd w:val="clear" w:color="auto" w:fill="DBE5F1" w:themeFill="accent1" w:themeFillTint="33"/>
          </w:tcPr>
          <w:p w14:paraId="530CF4B4" w14:textId="77777777" w:rsidR="00485D6F" w:rsidRDefault="00485D6F" w:rsidP="007241DD">
            <w:pPr>
              <w:keepNext/>
              <w:keepLines/>
              <w:jc w:val="center"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  <w:r>
              <w:rPr>
                <w:rStyle w:val="StyleComplexNazanin"/>
                <w:rFonts w:asciiTheme="majorBidi" w:hAnsiTheme="majorBidi" w:cs="B Nazanin" w:hint="cs"/>
                <w:rtl/>
                <w:lang w:bidi="fa-IR"/>
              </w:rPr>
              <w:t>توضیح:</w:t>
            </w:r>
          </w:p>
        </w:tc>
        <w:tc>
          <w:tcPr>
            <w:tcW w:w="9411" w:type="dxa"/>
            <w:gridSpan w:val="4"/>
          </w:tcPr>
          <w:p w14:paraId="33147E20" w14:textId="77777777" w:rsidR="00485D6F" w:rsidRPr="005460F2" w:rsidRDefault="00485D6F" w:rsidP="007241DD">
            <w:pPr>
              <w:pStyle w:val="a2"/>
              <w:keepNext/>
              <w:keepLines/>
              <w:rPr>
                <w:rStyle w:val="StyleComplexNazanin"/>
                <w:rFonts w:asciiTheme="majorBidi" w:hAnsiTheme="majorBidi" w:cs="B Nazanin"/>
                <w:rtl/>
                <w:lang w:bidi="fa-IR"/>
              </w:rPr>
            </w:pPr>
          </w:p>
        </w:tc>
      </w:tr>
    </w:tbl>
    <w:p w14:paraId="7C666783" w14:textId="77777777" w:rsidR="00485D6F" w:rsidRPr="005460F2" w:rsidRDefault="00485D6F" w:rsidP="00485D6F">
      <w:pPr>
        <w:pStyle w:val="a3"/>
        <w:rPr>
          <w:rStyle w:val="StyleComplexNazanin"/>
          <w:rFonts w:asciiTheme="majorBidi" w:hAnsiTheme="majorBidi" w:cs="B Nazanin"/>
          <w:rtl/>
          <w:lang w:bidi="fa-IR"/>
        </w:rPr>
      </w:pPr>
    </w:p>
    <w:sectPr w:rsidR="00485D6F" w:rsidRPr="005460F2" w:rsidSect="00075C78">
      <w:headerReference w:type="default" r:id="rId8"/>
      <w:footerReference w:type="default" r:id="rId9"/>
      <w:pgSz w:w="11906" w:h="16838"/>
      <w:pgMar w:top="1618" w:right="851" w:bottom="1440" w:left="851" w:header="709" w:footer="19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73E8EA" w14:textId="77777777" w:rsidR="001F67DB" w:rsidRDefault="001F67DB">
      <w:r>
        <w:separator/>
      </w:r>
    </w:p>
  </w:endnote>
  <w:endnote w:type="continuationSeparator" w:id="0">
    <w:p w14:paraId="5EA19C53" w14:textId="77777777" w:rsidR="001F67DB" w:rsidRDefault="001F6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Nazanin">
    <w:altName w:val="Courier New"/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44C9FD" w14:textId="77777777" w:rsidR="007241DD" w:rsidRPr="001F3A0F" w:rsidRDefault="007241DD" w:rsidP="006D36FD">
    <w:pPr>
      <w:pStyle w:val="Footer"/>
      <w:jc w:val="right"/>
      <w:rPr>
        <w:rFonts w:cs="B Nazanin"/>
        <w:sz w:val="20"/>
        <w:szCs w:val="20"/>
        <w:rtl/>
      </w:rPr>
    </w:pPr>
    <w:r w:rsidRPr="001F3A0F">
      <w:rPr>
        <w:rFonts w:cs="B Nazanin" w:hint="cs"/>
        <w:sz w:val="20"/>
        <w:szCs w:val="20"/>
        <w:rtl/>
      </w:rPr>
      <w:t xml:space="preserve">صفحه  </w:t>
    </w:r>
    <w:r w:rsidRPr="001F3A0F">
      <w:rPr>
        <w:rStyle w:val="PageNumber"/>
        <w:rFonts w:cs="B Nazanin"/>
        <w:sz w:val="20"/>
        <w:szCs w:val="20"/>
      </w:rPr>
      <w:fldChar w:fldCharType="begin"/>
    </w:r>
    <w:r w:rsidRPr="001F3A0F">
      <w:rPr>
        <w:rStyle w:val="PageNumber"/>
        <w:rFonts w:cs="B Nazanin"/>
        <w:sz w:val="20"/>
        <w:szCs w:val="20"/>
      </w:rPr>
      <w:instrText xml:space="preserve"> PAGE </w:instrText>
    </w:r>
    <w:r w:rsidRPr="001F3A0F">
      <w:rPr>
        <w:rStyle w:val="PageNumber"/>
        <w:rFonts w:cs="B Nazanin"/>
        <w:sz w:val="20"/>
        <w:szCs w:val="20"/>
      </w:rPr>
      <w:fldChar w:fldCharType="separate"/>
    </w:r>
    <w:r w:rsidR="00086DC6">
      <w:rPr>
        <w:rStyle w:val="PageNumber"/>
        <w:rFonts w:cs="B Nazanin"/>
        <w:noProof/>
        <w:sz w:val="20"/>
        <w:szCs w:val="20"/>
        <w:rtl/>
      </w:rPr>
      <w:t>19</w:t>
    </w:r>
    <w:r w:rsidRPr="001F3A0F">
      <w:rPr>
        <w:rStyle w:val="PageNumber"/>
        <w:rFonts w:cs="B Nazanin"/>
        <w:sz w:val="20"/>
        <w:szCs w:val="20"/>
      </w:rPr>
      <w:fldChar w:fldCharType="end"/>
    </w:r>
    <w:r w:rsidRPr="001F3A0F">
      <w:rPr>
        <w:rStyle w:val="PageNumber"/>
        <w:rFonts w:cs="B Nazanin" w:hint="cs"/>
        <w:sz w:val="20"/>
        <w:szCs w:val="20"/>
        <w:rtl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F304C7" w14:textId="77777777" w:rsidR="001F67DB" w:rsidRDefault="001F67DB">
      <w:r>
        <w:separator/>
      </w:r>
    </w:p>
  </w:footnote>
  <w:footnote w:type="continuationSeparator" w:id="0">
    <w:p w14:paraId="465C0965" w14:textId="77777777" w:rsidR="001F67DB" w:rsidRDefault="001F67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362634" w14:textId="77777777" w:rsidR="007241DD" w:rsidRPr="006D36FD" w:rsidRDefault="007241DD" w:rsidP="00453C31">
    <w:pPr>
      <w:pStyle w:val="Header"/>
      <w:jc w:val="center"/>
      <w:rPr>
        <w:rFonts w:cs="Nazanin"/>
        <w:b/>
        <w:bCs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BCB1910" wp14:editId="398D7A7E">
              <wp:simplePos x="0" y="0"/>
              <wp:positionH relativeFrom="column">
                <wp:posOffset>-24130</wp:posOffset>
              </wp:positionH>
              <wp:positionV relativeFrom="paragraph">
                <wp:posOffset>90170</wp:posOffset>
              </wp:positionV>
              <wp:extent cx="2778760" cy="342900"/>
              <wp:effectExtent l="0" t="0" r="0" b="0"/>
              <wp:wrapNone/>
              <wp:docPr id="4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7876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6A0E2C" w14:textId="77777777" w:rsidR="007241DD" w:rsidRPr="00453C31" w:rsidRDefault="007241DD" w:rsidP="00E20861">
                          <w:pPr>
                            <w:rPr>
                              <w:rFonts w:cs="B Nazani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B Nazanin"/>
                              <w:sz w:val="28"/>
                              <w:szCs w:val="28"/>
                              <w:rtl/>
                            </w:rPr>
                            <w:t>رشته</w:t>
                          </w:r>
                          <w:r>
                            <w:rPr>
                              <w:rFonts w:cs="B Nazanin" w:hint="cs"/>
                              <w:sz w:val="28"/>
                              <w:szCs w:val="28"/>
                              <w:rtl/>
                            </w:rPr>
                            <w:t xml:space="preserve"> تخصصی</w:t>
                          </w:r>
                          <w:r>
                            <w:rPr>
                              <w:rFonts w:cs="B Nazanin"/>
                              <w:sz w:val="28"/>
                              <w:szCs w:val="28"/>
                              <w:rtl/>
                            </w:rPr>
                            <w:t>: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BCB1910"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26" type="#_x0000_t202" style="position:absolute;left:0;text-align:left;margin-left:-1.9pt;margin-top:7.1pt;width:218.8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" filled="f" stroked="f">
              <v:textbox>
                <w:txbxContent>
                  <w:p w14:paraId="3E6A0E2C" w14:textId="77777777" w:rsidR="00AE64A5" w:rsidRPr="00453C31" w:rsidRDefault="00AE64A5" w:rsidP="00E20861">
                    <w:pPr>
                      <w:rPr>
                        <w:rFonts w:cs="B Nazanin"/>
                        <w:sz w:val="28"/>
                        <w:szCs w:val="28"/>
                      </w:rPr>
                    </w:pPr>
                    <w:r>
                      <w:rPr>
                        <w:rFonts w:cs="B Nazanin"/>
                        <w:sz w:val="28"/>
                        <w:szCs w:val="28"/>
                        <w:rtl/>
                      </w:rPr>
                      <w:t>رشته</w:t>
                    </w:r>
                    <w:r>
                      <w:rPr>
                        <w:rFonts w:cs="B Nazanin" w:hint="cs"/>
                        <w:sz w:val="28"/>
                        <w:szCs w:val="28"/>
                        <w:rtl/>
                      </w:rPr>
                      <w:t xml:space="preserve"> تخصصی</w:t>
                    </w:r>
                    <w:r>
                      <w:rPr>
                        <w:rFonts w:cs="B Nazanin"/>
                        <w:sz w:val="28"/>
                        <w:szCs w:val="28"/>
                        <w:rtl/>
                      </w:rPr>
                      <w:t>: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3A0FB09" wp14:editId="51CB31C7">
              <wp:simplePos x="0" y="0"/>
              <wp:positionH relativeFrom="column">
                <wp:posOffset>262338</wp:posOffset>
              </wp:positionH>
              <wp:positionV relativeFrom="paragraph">
                <wp:posOffset>-108254</wp:posOffset>
              </wp:positionV>
              <wp:extent cx="2557090" cy="433705"/>
              <wp:effectExtent l="0" t="0" r="0" b="4445"/>
              <wp:wrapNone/>
              <wp:docPr id="5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57090" cy="433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63FDEA" w14:textId="3568D19B" w:rsidR="007241DD" w:rsidRPr="005937FB" w:rsidRDefault="007241DD" w:rsidP="00480536">
                          <w:pPr>
                            <w:spacing w:line="276" w:lineRule="auto"/>
                            <w:rPr>
                              <w:rFonts w:cs="B Nazanin"/>
                              <w:b/>
                              <w:bCs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cs="B Nazanin" w:hint="cs"/>
                              <w:b/>
                              <w:bCs/>
                              <w:sz w:val="21"/>
                              <w:szCs w:val="21"/>
                              <w:rtl/>
                            </w:rPr>
                            <w:t xml:space="preserve">  </w:t>
                          </w:r>
                          <w:r>
                            <w:rPr>
                              <w:rFonts w:cs="B Nazanin"/>
                              <w:b/>
                              <w:bCs/>
                              <w:sz w:val="21"/>
                              <w:szCs w:val="21"/>
                              <w:rtl/>
                            </w:rPr>
                            <w:t>آزمون</w:t>
                          </w:r>
                          <w:r>
                            <w:rPr>
                              <w:rFonts w:cs="B Nazanin" w:hint="cs"/>
                              <w:b/>
                              <w:bCs/>
                              <w:sz w:val="21"/>
                              <w:szCs w:val="21"/>
                              <w:rtl/>
                            </w:rPr>
                            <w:t>: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03A0FB09" id="Text Box 18" o:spid="_x0000_s1027" type="#_x0000_t202" style="position:absolute;left:0;text-align:left;margin-left:20.65pt;margin-top:-8.5pt;width:201.35pt;height:34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apJuAIAAME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" filled="f" stroked="f">
              <v:textbox>
                <w:txbxContent>
                  <w:p w14:paraId="1363FDEA" w14:textId="3568D19B" w:rsidR="00AE64A5" w:rsidRPr="005937FB" w:rsidRDefault="00480536" w:rsidP="00480536">
                    <w:pPr>
                      <w:spacing w:line="276" w:lineRule="auto"/>
                      <w:rPr>
                        <w:rFonts w:cs="B Nazanin"/>
                        <w:b/>
                        <w:bCs/>
                        <w:sz w:val="21"/>
                        <w:szCs w:val="21"/>
                      </w:rPr>
                    </w:pPr>
                    <w:r>
                      <w:rPr>
                        <w:rFonts w:cs="B Nazanin" w:hint="cs"/>
                        <w:b/>
                        <w:bCs/>
                        <w:sz w:val="21"/>
                        <w:szCs w:val="21"/>
                        <w:rtl/>
                      </w:rPr>
                      <w:t xml:space="preserve">  </w:t>
                    </w:r>
                    <w:r w:rsidR="00AE64A5">
                      <w:rPr>
                        <w:rFonts w:cs="B Nazanin"/>
                        <w:b/>
                        <w:bCs/>
                        <w:sz w:val="21"/>
                        <w:szCs w:val="21"/>
                        <w:rtl/>
                      </w:rPr>
                      <w:t>آزمون</w:t>
                    </w:r>
                    <w:r>
                      <w:rPr>
                        <w:rFonts w:cs="B Nazanin" w:hint="cs"/>
                        <w:b/>
                        <w:bCs/>
                        <w:sz w:val="21"/>
                        <w:szCs w:val="21"/>
                        <w:rtl/>
                      </w:rPr>
                      <w:t>: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B419141" wp14:editId="1D6E7562">
              <wp:simplePos x="0" y="0"/>
              <wp:positionH relativeFrom="column">
                <wp:posOffset>3247390</wp:posOffset>
              </wp:positionH>
              <wp:positionV relativeFrom="paragraph">
                <wp:posOffset>-116205</wp:posOffset>
              </wp:positionV>
              <wp:extent cx="3681730" cy="598805"/>
              <wp:effectExtent l="0" t="0" r="0" b="0"/>
              <wp:wrapNone/>
              <wp:docPr id="3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81730" cy="5988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A576AA" w14:textId="4315C690" w:rsidR="007241DD" w:rsidRPr="005937FB" w:rsidRDefault="007241DD" w:rsidP="00E20861">
                          <w:pPr>
                            <w:spacing w:line="276" w:lineRule="auto"/>
                            <w:jc w:val="center"/>
                            <w:rPr>
                              <w:rFonts w:cs="B Nazanin"/>
                              <w:sz w:val="22"/>
                              <w:szCs w:val="22"/>
                            </w:rPr>
                          </w:pPr>
                          <w:r w:rsidRPr="005937FB">
                            <w:rPr>
                              <w:rFonts w:cs="B Nazanin" w:hint="cs"/>
                              <w:b/>
                              <w:bCs/>
                              <w:sz w:val="22"/>
                              <w:szCs w:val="22"/>
                              <w:rtl/>
                            </w:rPr>
                            <w:t>دانشگاه علوم پزشکی</w:t>
                          </w:r>
                          <w:r>
                            <w:rPr>
                              <w:rFonts w:cs="B Nazanin" w:hint="cs"/>
                              <w:b/>
                              <w:bCs/>
                              <w:sz w:val="22"/>
                              <w:szCs w:val="22"/>
                              <w:rtl/>
                            </w:rPr>
                            <w:t>:</w:t>
                          </w:r>
                          <w:r w:rsidRPr="005937FB">
                            <w:rPr>
                              <w:rFonts w:cs="B Nazanin"/>
                              <w:b/>
                              <w:bCs/>
                              <w:sz w:val="22"/>
                              <w:szCs w:val="22"/>
                            </w:rPr>
                            <w:br/>
                          </w:r>
                          <w:r w:rsidRPr="005937FB">
                            <w:rPr>
                              <w:rFonts w:cs="B Nazanin" w:hint="cs"/>
                              <w:b/>
                              <w:bCs/>
                              <w:sz w:val="22"/>
                              <w:szCs w:val="22"/>
                              <w:rtl/>
                            </w:rPr>
                            <w:t>دانشکده</w:t>
                          </w:r>
                          <w:r>
                            <w:rPr>
                              <w:rFonts w:cs="B Nazanin" w:hint="cs"/>
                              <w:b/>
                              <w:bCs/>
                              <w:sz w:val="22"/>
                              <w:szCs w:val="22"/>
                              <w:rtl/>
                            </w:rPr>
                            <w:t>: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7B419141" id="Text Box 19" o:spid="_x0000_s1028" type="#_x0000_t202" style="position:absolute;left:0;text-align:left;margin-left:255.7pt;margin-top:-9.15pt;width:289.9pt;height:47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" filled="f" stroked="f">
              <v:textbox>
                <w:txbxContent>
                  <w:p w14:paraId="61A576AA" w14:textId="4315C690" w:rsidR="00AE64A5" w:rsidRPr="005937FB" w:rsidRDefault="00AE64A5" w:rsidP="00E20861">
                    <w:pPr>
                      <w:spacing w:line="276" w:lineRule="auto"/>
                      <w:jc w:val="center"/>
                      <w:rPr>
                        <w:rFonts w:cs="B Nazanin"/>
                        <w:sz w:val="22"/>
                        <w:szCs w:val="22"/>
                      </w:rPr>
                    </w:pPr>
                    <w:r w:rsidRPr="005937FB">
                      <w:rPr>
                        <w:rFonts w:cs="B Nazanin" w:hint="cs"/>
                        <w:b/>
                        <w:bCs/>
                        <w:sz w:val="22"/>
                        <w:szCs w:val="22"/>
                        <w:rtl/>
                      </w:rPr>
                      <w:t>دانشگاه علوم پزشکی</w:t>
                    </w:r>
                    <w:r w:rsidR="00480536">
                      <w:rPr>
                        <w:rFonts w:cs="B Nazanin" w:hint="cs"/>
                        <w:b/>
                        <w:bCs/>
                        <w:sz w:val="22"/>
                        <w:szCs w:val="22"/>
                        <w:rtl/>
                      </w:rPr>
                      <w:t>:</w:t>
                    </w:r>
                    <w:r w:rsidRPr="005937FB">
                      <w:rPr>
                        <w:rFonts w:cs="B Nazanin"/>
                        <w:b/>
                        <w:bCs/>
                        <w:sz w:val="22"/>
                        <w:szCs w:val="22"/>
                      </w:rPr>
                      <w:br/>
                    </w:r>
                    <w:r w:rsidRPr="005937FB">
                      <w:rPr>
                        <w:rFonts w:cs="B Nazanin" w:hint="cs"/>
                        <w:b/>
                        <w:bCs/>
                        <w:sz w:val="22"/>
                        <w:szCs w:val="22"/>
                        <w:rtl/>
                      </w:rPr>
                      <w:t>دانشکده</w:t>
                    </w:r>
                    <w:r w:rsidR="00480536">
                      <w:rPr>
                        <w:rFonts w:cs="B Nazanin" w:hint="cs"/>
                        <w:b/>
                        <w:bCs/>
                        <w:sz w:val="22"/>
                        <w:szCs w:val="22"/>
                        <w:rtl/>
                      </w:rPr>
                      <w:t>: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3199F35D" wp14:editId="7A1A0A8D">
              <wp:simplePos x="0" y="0"/>
              <wp:positionH relativeFrom="column">
                <wp:posOffset>-228600</wp:posOffset>
              </wp:positionH>
              <wp:positionV relativeFrom="paragraph">
                <wp:posOffset>-107315</wp:posOffset>
              </wp:positionV>
              <wp:extent cx="6858000" cy="571500"/>
              <wp:effectExtent l="0" t="0" r="19050" b="19050"/>
              <wp:wrapNone/>
              <wp:docPr id="2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5715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oundrect w14:anchorId="07B87681" id="AutoShape 10" o:spid="_x0000_s1026" style="position:absolute;margin-left:-18pt;margin-top:-8.45pt;width:540pt;height:45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" strokeweight="1.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413C645" wp14:editId="15AA396F">
              <wp:simplePos x="0" y="0"/>
              <wp:positionH relativeFrom="column">
                <wp:posOffset>-226695</wp:posOffset>
              </wp:positionH>
              <wp:positionV relativeFrom="paragraph">
                <wp:posOffset>464185</wp:posOffset>
              </wp:positionV>
              <wp:extent cx="6858000" cy="9486900"/>
              <wp:effectExtent l="19050" t="19050" r="19050" b="19050"/>
              <wp:wrapNone/>
              <wp:docPr id="1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86900"/>
                      </a:xfrm>
                      <a:prstGeom prst="roundRect">
                        <a:avLst>
                          <a:gd name="adj" fmla="val 1528"/>
                        </a:avLst>
                      </a:prstGeom>
                      <a:solidFill>
                        <a:srgbClr val="FFFFFF"/>
                      </a:solidFill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oundrect w14:anchorId="782E3386" id="AutoShape 9" o:spid="_x0000_s1026" style="position:absolute;margin-left:-17.85pt;margin-top:36.55pt;width:540pt;height:74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0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" strokeweight="3pt">
              <v:stroke linestyle="thinThin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CD1158"/>
    <w:multiLevelType w:val="hybridMultilevel"/>
    <w:tmpl w:val="0FC09B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4D84D24"/>
    <w:multiLevelType w:val="hybridMultilevel"/>
    <w:tmpl w:val="E5A6AB94"/>
    <w:lvl w:ilvl="0" w:tplc="0409000F">
      <w:start w:val="1"/>
      <w:numFmt w:val="decimal"/>
      <w:lvlText w:val="%1."/>
      <w:lvlJc w:val="left"/>
      <w:pPr>
        <w:ind w:left="783" w:hanging="360"/>
      </w:pPr>
    </w:lvl>
    <w:lvl w:ilvl="1" w:tplc="04090019" w:tentative="1">
      <w:start w:val="1"/>
      <w:numFmt w:val="lowerLetter"/>
      <w:lvlText w:val="%2."/>
      <w:lvlJc w:val="left"/>
      <w:pPr>
        <w:ind w:left="1503" w:hanging="360"/>
      </w:pPr>
    </w:lvl>
    <w:lvl w:ilvl="2" w:tplc="0409001B" w:tentative="1">
      <w:start w:val="1"/>
      <w:numFmt w:val="lowerRoman"/>
      <w:lvlText w:val="%3."/>
      <w:lvlJc w:val="right"/>
      <w:pPr>
        <w:ind w:left="2223" w:hanging="180"/>
      </w:pPr>
    </w:lvl>
    <w:lvl w:ilvl="3" w:tplc="0409000F" w:tentative="1">
      <w:start w:val="1"/>
      <w:numFmt w:val="decimal"/>
      <w:lvlText w:val="%4."/>
      <w:lvlJc w:val="left"/>
      <w:pPr>
        <w:ind w:left="2943" w:hanging="360"/>
      </w:pPr>
    </w:lvl>
    <w:lvl w:ilvl="4" w:tplc="04090019" w:tentative="1">
      <w:start w:val="1"/>
      <w:numFmt w:val="lowerLetter"/>
      <w:lvlText w:val="%5."/>
      <w:lvlJc w:val="left"/>
      <w:pPr>
        <w:ind w:left="3663" w:hanging="360"/>
      </w:pPr>
    </w:lvl>
    <w:lvl w:ilvl="5" w:tplc="0409001B" w:tentative="1">
      <w:start w:val="1"/>
      <w:numFmt w:val="lowerRoman"/>
      <w:lvlText w:val="%6."/>
      <w:lvlJc w:val="right"/>
      <w:pPr>
        <w:ind w:left="4383" w:hanging="180"/>
      </w:pPr>
    </w:lvl>
    <w:lvl w:ilvl="6" w:tplc="0409000F" w:tentative="1">
      <w:start w:val="1"/>
      <w:numFmt w:val="decimal"/>
      <w:lvlText w:val="%7."/>
      <w:lvlJc w:val="left"/>
      <w:pPr>
        <w:ind w:left="5103" w:hanging="360"/>
      </w:pPr>
    </w:lvl>
    <w:lvl w:ilvl="7" w:tplc="04090019" w:tentative="1">
      <w:start w:val="1"/>
      <w:numFmt w:val="lowerLetter"/>
      <w:lvlText w:val="%8."/>
      <w:lvlJc w:val="left"/>
      <w:pPr>
        <w:ind w:left="5823" w:hanging="360"/>
      </w:pPr>
    </w:lvl>
    <w:lvl w:ilvl="8" w:tplc="0409001B" w:tentative="1">
      <w:start w:val="1"/>
      <w:numFmt w:val="lowerRoman"/>
      <w:lvlText w:val="%9."/>
      <w:lvlJc w:val="right"/>
      <w:pPr>
        <w:ind w:left="6543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B77"/>
    <w:rsid w:val="00001871"/>
    <w:rsid w:val="00007F08"/>
    <w:rsid w:val="0001126E"/>
    <w:rsid w:val="000243F2"/>
    <w:rsid w:val="00034802"/>
    <w:rsid w:val="00034C30"/>
    <w:rsid w:val="0005019C"/>
    <w:rsid w:val="00072457"/>
    <w:rsid w:val="00075C78"/>
    <w:rsid w:val="0007792B"/>
    <w:rsid w:val="000808FE"/>
    <w:rsid w:val="00086DC6"/>
    <w:rsid w:val="00087FFB"/>
    <w:rsid w:val="000A1C98"/>
    <w:rsid w:val="000A7996"/>
    <w:rsid w:val="000A7E44"/>
    <w:rsid w:val="000B0F5C"/>
    <w:rsid w:val="000B20C1"/>
    <w:rsid w:val="000E4D0A"/>
    <w:rsid w:val="000F71BD"/>
    <w:rsid w:val="001218DE"/>
    <w:rsid w:val="0013012D"/>
    <w:rsid w:val="00136DA6"/>
    <w:rsid w:val="00141165"/>
    <w:rsid w:val="00143380"/>
    <w:rsid w:val="001517D6"/>
    <w:rsid w:val="00161EA0"/>
    <w:rsid w:val="00166EA4"/>
    <w:rsid w:val="001712CC"/>
    <w:rsid w:val="00194F6A"/>
    <w:rsid w:val="001A71CD"/>
    <w:rsid w:val="001C294C"/>
    <w:rsid w:val="001F3A0F"/>
    <w:rsid w:val="001F564A"/>
    <w:rsid w:val="001F67DB"/>
    <w:rsid w:val="0020006A"/>
    <w:rsid w:val="002062E6"/>
    <w:rsid w:val="0021376F"/>
    <w:rsid w:val="00225D4A"/>
    <w:rsid w:val="002307CB"/>
    <w:rsid w:val="00237228"/>
    <w:rsid w:val="00240F7F"/>
    <w:rsid w:val="002560AB"/>
    <w:rsid w:val="00267CC7"/>
    <w:rsid w:val="002914A4"/>
    <w:rsid w:val="002B74F0"/>
    <w:rsid w:val="002C3C64"/>
    <w:rsid w:val="002D2570"/>
    <w:rsid w:val="002E069A"/>
    <w:rsid w:val="002E435C"/>
    <w:rsid w:val="002E4DC9"/>
    <w:rsid w:val="002F3DEC"/>
    <w:rsid w:val="00305037"/>
    <w:rsid w:val="003148D4"/>
    <w:rsid w:val="00321319"/>
    <w:rsid w:val="0033484B"/>
    <w:rsid w:val="003514BE"/>
    <w:rsid w:val="00362C71"/>
    <w:rsid w:val="00374FD1"/>
    <w:rsid w:val="00385231"/>
    <w:rsid w:val="00392664"/>
    <w:rsid w:val="003A6A83"/>
    <w:rsid w:val="003B12D3"/>
    <w:rsid w:val="003D4522"/>
    <w:rsid w:val="003E54ED"/>
    <w:rsid w:val="003E5CD3"/>
    <w:rsid w:val="003F434C"/>
    <w:rsid w:val="00407EE6"/>
    <w:rsid w:val="0041029E"/>
    <w:rsid w:val="00410673"/>
    <w:rsid w:val="0041074F"/>
    <w:rsid w:val="00450F3A"/>
    <w:rsid w:val="00453C31"/>
    <w:rsid w:val="004705F3"/>
    <w:rsid w:val="0047099D"/>
    <w:rsid w:val="00470C96"/>
    <w:rsid w:val="00471789"/>
    <w:rsid w:val="00472477"/>
    <w:rsid w:val="00475232"/>
    <w:rsid w:val="00480536"/>
    <w:rsid w:val="0048340C"/>
    <w:rsid w:val="00485761"/>
    <w:rsid w:val="00485D6F"/>
    <w:rsid w:val="00496441"/>
    <w:rsid w:val="004964B4"/>
    <w:rsid w:val="004A340F"/>
    <w:rsid w:val="004B357F"/>
    <w:rsid w:val="004B62CD"/>
    <w:rsid w:val="004C0ABB"/>
    <w:rsid w:val="004D7D30"/>
    <w:rsid w:val="004E2B38"/>
    <w:rsid w:val="004E3D5A"/>
    <w:rsid w:val="004E6059"/>
    <w:rsid w:val="00505255"/>
    <w:rsid w:val="00510E7A"/>
    <w:rsid w:val="005110C8"/>
    <w:rsid w:val="00516286"/>
    <w:rsid w:val="005460F2"/>
    <w:rsid w:val="005463D3"/>
    <w:rsid w:val="00550D8A"/>
    <w:rsid w:val="00572B29"/>
    <w:rsid w:val="0059285E"/>
    <w:rsid w:val="005937FB"/>
    <w:rsid w:val="00597025"/>
    <w:rsid w:val="005B1C14"/>
    <w:rsid w:val="005B352D"/>
    <w:rsid w:val="005C4E45"/>
    <w:rsid w:val="005D5FAB"/>
    <w:rsid w:val="005E213A"/>
    <w:rsid w:val="005E585D"/>
    <w:rsid w:val="005F3B00"/>
    <w:rsid w:val="00610AB0"/>
    <w:rsid w:val="006227E8"/>
    <w:rsid w:val="00624C3D"/>
    <w:rsid w:val="00630F76"/>
    <w:rsid w:val="0063391A"/>
    <w:rsid w:val="006472D0"/>
    <w:rsid w:val="00656630"/>
    <w:rsid w:val="0066054A"/>
    <w:rsid w:val="00664F5C"/>
    <w:rsid w:val="00671789"/>
    <w:rsid w:val="006729CC"/>
    <w:rsid w:val="006832B6"/>
    <w:rsid w:val="00695D7A"/>
    <w:rsid w:val="006A1609"/>
    <w:rsid w:val="006B0676"/>
    <w:rsid w:val="006C45A5"/>
    <w:rsid w:val="006D36FD"/>
    <w:rsid w:val="006E1CB9"/>
    <w:rsid w:val="00700CA3"/>
    <w:rsid w:val="00712BA2"/>
    <w:rsid w:val="007241DD"/>
    <w:rsid w:val="00752BA7"/>
    <w:rsid w:val="0076020B"/>
    <w:rsid w:val="00776D30"/>
    <w:rsid w:val="0078537D"/>
    <w:rsid w:val="00786E99"/>
    <w:rsid w:val="00797D4F"/>
    <w:rsid w:val="007C5616"/>
    <w:rsid w:val="007D1F63"/>
    <w:rsid w:val="007E0865"/>
    <w:rsid w:val="007E1F29"/>
    <w:rsid w:val="007F516F"/>
    <w:rsid w:val="00805D0A"/>
    <w:rsid w:val="008204B2"/>
    <w:rsid w:val="00847B11"/>
    <w:rsid w:val="0085186B"/>
    <w:rsid w:val="008561E6"/>
    <w:rsid w:val="008613EF"/>
    <w:rsid w:val="00872B77"/>
    <w:rsid w:val="00880240"/>
    <w:rsid w:val="0089421B"/>
    <w:rsid w:val="008B26AC"/>
    <w:rsid w:val="008C0642"/>
    <w:rsid w:val="008C28E7"/>
    <w:rsid w:val="008D49C9"/>
    <w:rsid w:val="008E10DB"/>
    <w:rsid w:val="00913D4C"/>
    <w:rsid w:val="0092723D"/>
    <w:rsid w:val="00932DDA"/>
    <w:rsid w:val="00970691"/>
    <w:rsid w:val="00974178"/>
    <w:rsid w:val="009752E7"/>
    <w:rsid w:val="009B24FF"/>
    <w:rsid w:val="009B3569"/>
    <w:rsid w:val="009C2BCE"/>
    <w:rsid w:val="009D4B84"/>
    <w:rsid w:val="009E5725"/>
    <w:rsid w:val="009E5E70"/>
    <w:rsid w:val="009F0F6A"/>
    <w:rsid w:val="009F1E19"/>
    <w:rsid w:val="009F6514"/>
    <w:rsid w:val="009F65EE"/>
    <w:rsid w:val="00A05D84"/>
    <w:rsid w:val="00A12D2B"/>
    <w:rsid w:val="00A17869"/>
    <w:rsid w:val="00A21018"/>
    <w:rsid w:val="00A22926"/>
    <w:rsid w:val="00A323F6"/>
    <w:rsid w:val="00A32D2F"/>
    <w:rsid w:val="00A3569F"/>
    <w:rsid w:val="00A40E1D"/>
    <w:rsid w:val="00A44826"/>
    <w:rsid w:val="00A46E56"/>
    <w:rsid w:val="00A47308"/>
    <w:rsid w:val="00A572DC"/>
    <w:rsid w:val="00A62DF7"/>
    <w:rsid w:val="00A62ED9"/>
    <w:rsid w:val="00A67F7E"/>
    <w:rsid w:val="00A83656"/>
    <w:rsid w:val="00A94288"/>
    <w:rsid w:val="00AC0AF3"/>
    <w:rsid w:val="00AC162A"/>
    <w:rsid w:val="00AC6DD7"/>
    <w:rsid w:val="00AD0A79"/>
    <w:rsid w:val="00AD1158"/>
    <w:rsid w:val="00AE64A5"/>
    <w:rsid w:val="00AE7B0B"/>
    <w:rsid w:val="00AF76D9"/>
    <w:rsid w:val="00B149DD"/>
    <w:rsid w:val="00B1580F"/>
    <w:rsid w:val="00B347E9"/>
    <w:rsid w:val="00B91DD1"/>
    <w:rsid w:val="00B92CC3"/>
    <w:rsid w:val="00B93860"/>
    <w:rsid w:val="00BB5DE4"/>
    <w:rsid w:val="00BC1A66"/>
    <w:rsid w:val="00BC3612"/>
    <w:rsid w:val="00BC6CCB"/>
    <w:rsid w:val="00BD1B4C"/>
    <w:rsid w:val="00BE60E2"/>
    <w:rsid w:val="00C0462F"/>
    <w:rsid w:val="00C05DC6"/>
    <w:rsid w:val="00C13B4C"/>
    <w:rsid w:val="00C205FA"/>
    <w:rsid w:val="00C33159"/>
    <w:rsid w:val="00C34B4E"/>
    <w:rsid w:val="00C350B5"/>
    <w:rsid w:val="00C36039"/>
    <w:rsid w:val="00C604EF"/>
    <w:rsid w:val="00C6253A"/>
    <w:rsid w:val="00C733EB"/>
    <w:rsid w:val="00C74966"/>
    <w:rsid w:val="00C74F43"/>
    <w:rsid w:val="00C80A8F"/>
    <w:rsid w:val="00CA41BE"/>
    <w:rsid w:val="00CB5B42"/>
    <w:rsid w:val="00CC7B97"/>
    <w:rsid w:val="00CD498F"/>
    <w:rsid w:val="00CE3F99"/>
    <w:rsid w:val="00CF05EB"/>
    <w:rsid w:val="00D03C49"/>
    <w:rsid w:val="00D07B8C"/>
    <w:rsid w:val="00D33999"/>
    <w:rsid w:val="00D43254"/>
    <w:rsid w:val="00D60ACE"/>
    <w:rsid w:val="00D60DB2"/>
    <w:rsid w:val="00D644E5"/>
    <w:rsid w:val="00D83D6C"/>
    <w:rsid w:val="00D87F2E"/>
    <w:rsid w:val="00D92516"/>
    <w:rsid w:val="00D93609"/>
    <w:rsid w:val="00D95FC5"/>
    <w:rsid w:val="00DA0A0E"/>
    <w:rsid w:val="00DA22DE"/>
    <w:rsid w:val="00DA6CEC"/>
    <w:rsid w:val="00DB6F73"/>
    <w:rsid w:val="00E00E2C"/>
    <w:rsid w:val="00E178C4"/>
    <w:rsid w:val="00E20589"/>
    <w:rsid w:val="00E20861"/>
    <w:rsid w:val="00E4791B"/>
    <w:rsid w:val="00E625E8"/>
    <w:rsid w:val="00E649A3"/>
    <w:rsid w:val="00E65A39"/>
    <w:rsid w:val="00E81D82"/>
    <w:rsid w:val="00E850E7"/>
    <w:rsid w:val="00E86D60"/>
    <w:rsid w:val="00E91EF8"/>
    <w:rsid w:val="00E921FB"/>
    <w:rsid w:val="00ED5B61"/>
    <w:rsid w:val="00EF5619"/>
    <w:rsid w:val="00F04E33"/>
    <w:rsid w:val="00F1004A"/>
    <w:rsid w:val="00F1037A"/>
    <w:rsid w:val="00F30259"/>
    <w:rsid w:val="00F37BDF"/>
    <w:rsid w:val="00F410CC"/>
    <w:rsid w:val="00F426A4"/>
    <w:rsid w:val="00F652D8"/>
    <w:rsid w:val="00F754C9"/>
    <w:rsid w:val="00F84E4C"/>
    <w:rsid w:val="00F87B18"/>
    <w:rsid w:val="00F90451"/>
    <w:rsid w:val="00F94893"/>
    <w:rsid w:val="00FA0234"/>
    <w:rsid w:val="00FD4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;"/>
  <w14:docId w14:val="0471EC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228"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40E1D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ComplexNazanin">
    <w:name w:val="Style (Complex) Nazanin"/>
    <w:rsid w:val="00E649A3"/>
    <w:rPr>
      <w:rFonts w:ascii="Nazanin" w:hAnsi="Nazanin" w:cs="Nazanin"/>
      <w:sz w:val="24"/>
      <w:lang w:bidi="ar-SA"/>
    </w:rPr>
  </w:style>
  <w:style w:type="paragraph" w:customStyle="1" w:styleId="a">
    <w:name w:val="شماره"/>
    <w:basedOn w:val="Normal"/>
    <w:rsid w:val="00C733EB"/>
    <w:rPr>
      <w:rFonts w:cs="Nazanin"/>
    </w:rPr>
  </w:style>
  <w:style w:type="paragraph" w:customStyle="1" w:styleId="a0">
    <w:name w:val="بدنه"/>
    <w:basedOn w:val="Normal"/>
    <w:rsid w:val="00C733EB"/>
    <w:pPr>
      <w:jc w:val="lowKashida"/>
    </w:pPr>
    <w:rPr>
      <w:rFonts w:cs="Nazanin"/>
      <w:bCs/>
    </w:rPr>
  </w:style>
  <w:style w:type="paragraph" w:customStyle="1" w:styleId="a1">
    <w:name w:val="الفبجد"/>
    <w:basedOn w:val="Normal"/>
    <w:rsid w:val="00C733EB"/>
    <w:rPr>
      <w:rFonts w:cs="Nazanin"/>
      <w:b/>
      <w:bCs/>
      <w:szCs w:val="28"/>
    </w:rPr>
  </w:style>
  <w:style w:type="paragraph" w:customStyle="1" w:styleId="a2">
    <w:name w:val="گزینه"/>
    <w:basedOn w:val="Normal"/>
    <w:rsid w:val="00C733EB"/>
    <w:pPr>
      <w:jc w:val="lowKashida"/>
    </w:pPr>
    <w:rPr>
      <w:rFonts w:cs="Nazanin"/>
    </w:rPr>
  </w:style>
  <w:style w:type="paragraph" w:customStyle="1" w:styleId="a3">
    <w:name w:val="فاصله"/>
    <w:basedOn w:val="Normal"/>
    <w:rsid w:val="00C733EB"/>
    <w:rPr>
      <w:bCs/>
    </w:rPr>
  </w:style>
  <w:style w:type="paragraph" w:styleId="Header">
    <w:name w:val="header"/>
    <w:basedOn w:val="Normal"/>
    <w:rsid w:val="000A799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0A7996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6D36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228"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40E1D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ComplexNazanin">
    <w:name w:val="Style (Complex) Nazanin"/>
    <w:rsid w:val="00E649A3"/>
    <w:rPr>
      <w:rFonts w:ascii="Nazanin" w:hAnsi="Nazanin" w:cs="Nazanin"/>
      <w:sz w:val="24"/>
      <w:lang w:bidi="ar-SA"/>
    </w:rPr>
  </w:style>
  <w:style w:type="paragraph" w:customStyle="1" w:styleId="a">
    <w:name w:val="شماره"/>
    <w:basedOn w:val="Normal"/>
    <w:rsid w:val="00C733EB"/>
    <w:rPr>
      <w:rFonts w:cs="Nazanin"/>
    </w:rPr>
  </w:style>
  <w:style w:type="paragraph" w:customStyle="1" w:styleId="a0">
    <w:name w:val="بدنه"/>
    <w:basedOn w:val="Normal"/>
    <w:rsid w:val="00C733EB"/>
    <w:pPr>
      <w:jc w:val="lowKashida"/>
    </w:pPr>
    <w:rPr>
      <w:rFonts w:cs="Nazanin"/>
      <w:bCs/>
    </w:rPr>
  </w:style>
  <w:style w:type="paragraph" w:customStyle="1" w:styleId="a1">
    <w:name w:val="الفبجد"/>
    <w:basedOn w:val="Normal"/>
    <w:rsid w:val="00C733EB"/>
    <w:rPr>
      <w:rFonts w:cs="Nazanin"/>
      <w:b/>
      <w:bCs/>
      <w:szCs w:val="28"/>
    </w:rPr>
  </w:style>
  <w:style w:type="paragraph" w:customStyle="1" w:styleId="a2">
    <w:name w:val="گزینه"/>
    <w:basedOn w:val="Normal"/>
    <w:rsid w:val="00C733EB"/>
    <w:pPr>
      <w:jc w:val="lowKashida"/>
    </w:pPr>
    <w:rPr>
      <w:rFonts w:cs="Nazanin"/>
    </w:rPr>
  </w:style>
  <w:style w:type="paragraph" w:customStyle="1" w:styleId="a3">
    <w:name w:val="فاصله"/>
    <w:basedOn w:val="Normal"/>
    <w:rsid w:val="00C733EB"/>
    <w:rPr>
      <w:bCs/>
    </w:rPr>
  </w:style>
  <w:style w:type="paragraph" w:styleId="Header">
    <w:name w:val="header"/>
    <w:basedOn w:val="Normal"/>
    <w:rsid w:val="000A799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0A7996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6D36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.BOARD\Desktop\AzmoonDraf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AzmoonDraft</Template>
  <TotalTime>58</TotalTime>
  <Pages>35</Pages>
  <Words>6587</Words>
  <Characters>37552</Characters>
  <Application>Microsoft Office Word</Application>
  <DocSecurity>0</DocSecurity>
  <Lines>312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QNo</vt:lpstr>
    </vt:vector>
  </TitlesOfParts>
  <Company>pajouhan</Company>
  <LinksUpToDate>false</LinksUpToDate>
  <CharactersWithSpaces>44051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QNo</dc:title>
  <dc:creator>administrator</dc:creator>
  <cp:lastModifiedBy>app7</cp:lastModifiedBy>
  <cp:revision>50</cp:revision>
  <cp:lastPrinted>1900-12-31T20:30:00Z</cp:lastPrinted>
  <dcterms:created xsi:type="dcterms:W3CDTF">2023-11-20T03:34:00Z</dcterms:created>
  <dcterms:modified xsi:type="dcterms:W3CDTF">2025-11-13T03:42:00Z</dcterms:modified>
</cp:coreProperties>
</file>